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8F3A6E">
        <w:rPr>
          <w:rFonts w:hint="eastAsia"/>
          <w:w w:val="98"/>
          <w:lang w:eastAsia="zh-TW"/>
        </w:rPr>
        <w:t>3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8F3A6E">
        <w:rPr>
          <w:rFonts w:hint="eastAsia"/>
        </w:rPr>
        <w:t>3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8F3A6E">
        <w:rPr>
          <w:rFonts w:hint="eastAsia"/>
        </w:rPr>
        <w:t>943</w:t>
      </w:r>
      <w:r w:rsidR="00944E52">
        <w:rPr>
          <w:rFonts w:hint="eastAsia"/>
        </w:rPr>
        <w:t>億</w:t>
      </w:r>
      <w:r w:rsidR="008F3A6E">
        <w:rPr>
          <w:rFonts w:hint="eastAsia"/>
        </w:rPr>
        <w:t>1</w:t>
      </w:r>
      <w:r w:rsidR="00944E52">
        <w:t>,</w:t>
      </w:r>
      <w:r w:rsidR="008F3A6E">
        <w:rPr>
          <w:rFonts w:hint="eastAsia"/>
        </w:rPr>
        <w:t>294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8F3A6E">
        <w:rPr>
          <w:rFonts w:hint="eastAsia"/>
        </w:rPr>
        <w:t>561</w:t>
      </w:r>
      <w:r w:rsidR="00944E52">
        <w:rPr>
          <w:rFonts w:hint="eastAsia"/>
        </w:rPr>
        <w:t>億</w:t>
      </w:r>
      <w:r w:rsidR="008F3A6E">
        <w:rPr>
          <w:rFonts w:hint="eastAsia"/>
        </w:rPr>
        <w:t>4</w:t>
      </w:r>
      <w:r w:rsidR="009458A7">
        <w:t>,</w:t>
      </w:r>
      <w:r w:rsidR="008F3A6E">
        <w:rPr>
          <w:rFonts w:hint="eastAsia"/>
        </w:rPr>
        <w:t>323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8F3A6E">
        <w:rPr>
          <w:rFonts w:hint="eastAsia"/>
        </w:rPr>
        <w:t>81</w:t>
      </w:r>
      <w:r w:rsidR="00944E52">
        <w:rPr>
          <w:rFonts w:hint="eastAsia"/>
        </w:rPr>
        <w:t>億</w:t>
      </w:r>
      <w:r w:rsidR="008F3A6E">
        <w:rPr>
          <w:rFonts w:hint="eastAsia"/>
        </w:rPr>
        <w:t>6</w:t>
      </w:r>
      <w:r w:rsidR="00944E52">
        <w:rPr>
          <w:rFonts w:hint="eastAsia"/>
        </w:rPr>
        <w:t>,</w:t>
      </w:r>
      <w:r w:rsidR="008F3A6E">
        <w:rPr>
          <w:rFonts w:hint="eastAsia"/>
        </w:rPr>
        <w:t>971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</w:t>
      </w:r>
      <w:r w:rsidR="008F3A6E">
        <w:rPr>
          <w:rFonts w:hint="eastAsia"/>
        </w:rPr>
        <w:t>7</w:t>
      </w:r>
      <w:r w:rsidR="00944E52" w:rsidRPr="00914746">
        <w:rPr>
          <w:rFonts w:hint="eastAsia"/>
        </w:rPr>
        <w:t>億</w:t>
      </w:r>
      <w:r w:rsidR="008F3A6E">
        <w:rPr>
          <w:rFonts w:hint="eastAsia"/>
        </w:rPr>
        <w:t>7</w:t>
      </w:r>
      <w:r w:rsidR="00944E52" w:rsidRPr="00914746">
        <w:t>,</w:t>
      </w:r>
      <w:r w:rsidR="008F3A6E">
        <w:rPr>
          <w:rFonts w:hint="eastAsia"/>
        </w:rPr>
        <w:t>899</w:t>
      </w:r>
      <w:r w:rsidR="00944E52" w:rsidRPr="00914746">
        <w:rPr>
          <w:rFonts w:hint="eastAsia"/>
        </w:rPr>
        <w:t>萬</w:t>
      </w:r>
      <w:r w:rsidR="008F3A6E">
        <w:rPr>
          <w:rFonts w:hint="eastAsia"/>
        </w:rPr>
        <w:t>6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694A37">
        <w:rPr>
          <w:rFonts w:hint="eastAsia"/>
        </w:rPr>
        <w:t>203</w:t>
      </w:r>
      <w:r w:rsidR="00944E52" w:rsidRPr="00914746">
        <w:rPr>
          <w:rFonts w:hint="eastAsia"/>
        </w:rPr>
        <w:t>億</w:t>
      </w:r>
      <w:r w:rsidR="00694A37">
        <w:rPr>
          <w:rFonts w:hint="eastAsia"/>
        </w:rPr>
        <w:t>9</w:t>
      </w:r>
      <w:r w:rsidR="00944E52" w:rsidRPr="00914746">
        <w:rPr>
          <w:rFonts w:hint="eastAsia"/>
        </w:rPr>
        <w:t>,</w:t>
      </w:r>
      <w:r w:rsidR="00694A37">
        <w:rPr>
          <w:rFonts w:hint="eastAsia"/>
        </w:rPr>
        <w:t>071</w:t>
      </w:r>
      <w:r w:rsidR="00944E52" w:rsidRPr="00914746">
        <w:rPr>
          <w:rFonts w:hint="eastAsia"/>
        </w:rPr>
        <w:t>萬</w:t>
      </w:r>
      <w:r w:rsidR="00694A37">
        <w:rPr>
          <w:rFonts w:hint="eastAsia"/>
        </w:rPr>
        <w:t>4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</w:t>
      </w:r>
      <w:r w:rsidR="00694A37">
        <w:rPr>
          <w:rFonts w:hint="eastAsia"/>
        </w:rPr>
        <w:t>6</w:t>
      </w:r>
      <w:r w:rsidR="0078148A" w:rsidRPr="00914746">
        <w:rPr>
          <w:rFonts w:hint="eastAsia"/>
        </w:rPr>
        <w:t>億</w:t>
      </w:r>
      <w:r w:rsidR="001C54F8">
        <w:rPr>
          <w:rFonts w:hint="eastAsia"/>
        </w:rPr>
        <w:t>8</w:t>
      </w:r>
      <w:r w:rsidR="001C54F8" w:rsidRPr="00914746">
        <w:t>,</w:t>
      </w:r>
      <w:r w:rsidR="00694A37">
        <w:rPr>
          <w:rFonts w:hint="eastAsia"/>
        </w:rPr>
        <w:t>5059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FC0B5F">
        <w:rPr>
          <w:rFonts w:hint="eastAsia"/>
        </w:rPr>
        <w:t>40</w:t>
      </w:r>
      <w:r w:rsidR="00463493" w:rsidRPr="00914746">
        <w:rPr>
          <w:rFonts w:hint="eastAsia"/>
        </w:rPr>
        <w:t>億</w:t>
      </w:r>
      <w:r w:rsidR="00FC0B5F">
        <w:rPr>
          <w:rFonts w:hint="eastAsia"/>
        </w:rPr>
        <w:t>1</w:t>
      </w:r>
      <w:r w:rsidR="003E727F" w:rsidRPr="00914746">
        <w:t>,</w:t>
      </w:r>
      <w:r w:rsidR="00FC0B5F">
        <w:rPr>
          <w:rFonts w:hint="eastAsia"/>
        </w:rPr>
        <w:t>505</w:t>
      </w:r>
      <w:r w:rsidR="0078148A" w:rsidRPr="00914746">
        <w:rPr>
          <w:rFonts w:hint="eastAsia"/>
        </w:rPr>
        <w:t>萬</w:t>
      </w:r>
      <w:r w:rsidR="00FC0B5F">
        <w:rPr>
          <w:rFonts w:hint="eastAsia"/>
        </w:rPr>
        <w:t>4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bookmarkStart w:id="1" w:name="_Hlk223948947"/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FC0B5F">
        <w:rPr>
          <w:rFonts w:hint="eastAsia"/>
        </w:rPr>
        <w:t>46</w:t>
      </w:r>
      <w:r w:rsidR="00944E52" w:rsidRPr="00914746">
        <w:rPr>
          <w:rFonts w:hint="eastAsia"/>
        </w:rPr>
        <w:t>億</w:t>
      </w:r>
      <w:r w:rsidR="00FC0B5F">
        <w:rPr>
          <w:rFonts w:hint="eastAsia"/>
        </w:rPr>
        <w:t>9,060</w:t>
      </w:r>
      <w:r w:rsidR="00944E52" w:rsidRPr="00914746">
        <w:rPr>
          <w:rFonts w:hint="eastAsia"/>
        </w:rPr>
        <w:t>萬</w:t>
      </w:r>
      <w:r w:rsidR="00FC0B5F">
        <w:rPr>
          <w:rFonts w:hint="eastAsia"/>
        </w:rPr>
        <w:t>2</w:t>
      </w:r>
      <w:r w:rsidRPr="00914746">
        <w:rPr>
          <w:rFonts w:hint="eastAsia"/>
        </w:rPr>
        <w:t>千元</w:t>
      </w:r>
      <w:bookmarkEnd w:id="1"/>
      <w:r w:rsidR="001C54F8">
        <w:rPr>
          <w:rStyle w:val="af6"/>
        </w:rPr>
        <w:footnoteReference w:id="1"/>
      </w:r>
      <w:r w:rsidRPr="00914746">
        <w:rPr>
          <w:rFonts w:hint="eastAsia"/>
        </w:rPr>
        <w:t>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FC0B5F">
        <w:rPr>
          <w:rFonts w:hAnsi="標楷體" w:hint="eastAsia"/>
        </w:rPr>
        <w:t>2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4</w:t>
      </w:r>
      <w:r w:rsidR="00944E52" w:rsidRPr="00914746">
        <w:rPr>
          <w:rFonts w:hAnsi="標楷體" w:hint="eastAsia"/>
        </w:rPr>
        <w:t>億</w:t>
      </w:r>
      <w:r w:rsidR="00FC0B5F">
        <w:rPr>
          <w:rFonts w:hAnsi="標楷體" w:hint="eastAsia"/>
        </w:rPr>
        <w:t>8</w:t>
      </w:r>
      <w:r w:rsidR="00944E52" w:rsidRPr="00914746">
        <w:rPr>
          <w:rFonts w:hAnsi="標楷體" w:hint="eastAsia"/>
        </w:rPr>
        <w:t>,</w:t>
      </w:r>
      <w:r w:rsidR="00FC0B5F">
        <w:rPr>
          <w:rFonts w:hAnsi="標楷體" w:hint="eastAsia"/>
        </w:rPr>
        <w:t>421</w:t>
      </w:r>
      <w:r w:rsidR="00944E52" w:rsidRPr="00914746">
        <w:rPr>
          <w:rFonts w:hAnsi="標楷體" w:hint="eastAsia"/>
        </w:rPr>
        <w:t>萬</w:t>
      </w:r>
      <w:r w:rsidR="00FC0B5F">
        <w:rPr>
          <w:rFonts w:hAnsi="標楷體" w:hint="eastAsia"/>
        </w:rPr>
        <w:t>6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1.24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</w:t>
      </w:r>
      <w:r w:rsidR="00FC0B5F">
        <w:rPr>
          <w:rFonts w:hint="eastAsia"/>
        </w:rPr>
        <w:t>3</w:t>
      </w:r>
      <w:r w:rsidRPr="00914746">
        <w:rPr>
          <w:rFonts w:hint="eastAsia"/>
        </w:rPr>
        <w:t>年度營業決算評估如下：</w:t>
      </w:r>
    </w:p>
    <w:p w:rsidR="00066E1F" w:rsidRPr="00AB36BF" w:rsidRDefault="0091188F" w:rsidP="00696B53">
      <w:pPr>
        <w:pStyle w:val="14"/>
        <w:ind w:left="567" w:hanging="567"/>
      </w:pPr>
      <w:bookmarkStart w:id="2" w:name="_Toc119504041"/>
      <w:bookmarkStart w:id="3" w:name="_Toc162857700"/>
      <w:bookmarkStart w:id="4" w:name="_Toc224737066"/>
      <w:r>
        <w:rPr>
          <w:rFonts w:hint="eastAsia"/>
        </w:rPr>
        <w:t>二</w:t>
      </w:r>
      <w:r w:rsidR="00066E1F" w:rsidRPr="00AB36BF">
        <w:rPr>
          <w:rFonts w:hint="eastAsia"/>
        </w:rPr>
        <w:t>、</w:t>
      </w:r>
      <w:bookmarkStart w:id="5" w:name="_Toc119504050"/>
      <w:bookmarkStart w:id="6" w:name="_Toc97554340"/>
      <w:r w:rsidR="00696B53">
        <w:rPr>
          <w:rFonts w:hint="eastAsia"/>
        </w:rPr>
        <w:t>截至113年底，</w:t>
      </w:r>
      <w:r w:rsidR="00696B53" w:rsidRPr="00101992">
        <w:rPr>
          <w:rFonts w:hint="eastAsia"/>
        </w:rPr>
        <w:t>部分分行營業廳舍尚</w:t>
      </w:r>
      <w:r w:rsidR="00C65007">
        <w:rPr>
          <w:rFonts w:hint="eastAsia"/>
        </w:rPr>
        <w:t>空</w:t>
      </w:r>
      <w:r w:rsidR="00696B53" w:rsidRPr="00101992">
        <w:rPr>
          <w:rFonts w:hint="eastAsia"/>
        </w:rPr>
        <w:t>置</w:t>
      </w:r>
      <w:r w:rsidR="00696B53" w:rsidRPr="00696B53">
        <w:rPr>
          <w:rFonts w:hint="eastAsia"/>
        </w:rPr>
        <w:t>，且</w:t>
      </w:r>
      <w:r w:rsidR="009320F2">
        <w:rPr>
          <w:rFonts w:hint="eastAsia"/>
        </w:rPr>
        <w:t>其中</w:t>
      </w:r>
      <w:r w:rsidR="00696B53" w:rsidRPr="00696B53">
        <w:rPr>
          <w:rFonts w:hint="eastAsia"/>
        </w:rPr>
        <w:t>3家分行之空置比率逾25%，</w:t>
      </w:r>
      <w:r w:rsidR="00696B53" w:rsidRPr="00101992">
        <w:rPr>
          <w:rFonts w:hint="eastAsia"/>
        </w:rPr>
        <w:t>允宜持續積極活化，</w:t>
      </w:r>
      <w:r w:rsidR="00696B53" w:rsidRPr="001958B1">
        <w:rPr>
          <w:rFonts w:hAnsi="標楷體" w:hint="eastAsia"/>
        </w:rPr>
        <w:t>以</w:t>
      </w:r>
      <w:r w:rsidR="00696B53">
        <w:rPr>
          <w:rFonts w:hAnsi="標楷體" w:hint="eastAsia"/>
        </w:rPr>
        <w:t>期提升資產運用效益並增裕</w:t>
      </w:r>
      <w:r w:rsidR="00696B53" w:rsidRPr="001958B1">
        <w:rPr>
          <w:rFonts w:hAnsi="標楷體" w:hint="eastAsia"/>
        </w:rPr>
        <w:t>收</w:t>
      </w:r>
      <w:bookmarkEnd w:id="3"/>
      <w:bookmarkEnd w:id="5"/>
      <w:bookmarkEnd w:id="6"/>
      <w:r w:rsidR="00E122C7">
        <w:rPr>
          <w:rFonts w:hAnsi="標楷體" w:hint="eastAsia"/>
        </w:rPr>
        <w:t>入</w:t>
      </w:r>
      <w:bookmarkEnd w:id="4"/>
    </w:p>
    <w:p w:rsidR="00066E1F" w:rsidRPr="006A020E" w:rsidRDefault="00066E1F" w:rsidP="00066E1F">
      <w:pPr>
        <w:ind w:left="566" w:firstLine="566"/>
      </w:pPr>
      <w:r w:rsidRPr="001958B1">
        <w:rPr>
          <w:rFonts w:hint="eastAsia"/>
        </w:rPr>
        <w:t>臺灣土地銀行</w:t>
      </w:r>
      <w:r>
        <w:rPr>
          <w:rFonts w:hint="eastAsia"/>
        </w:rPr>
        <w:t>11</w:t>
      </w:r>
      <w:r w:rsidR="00522975">
        <w:rPr>
          <w:rFonts w:hint="eastAsia"/>
        </w:rPr>
        <w:t>3</w:t>
      </w:r>
      <w:r>
        <w:rPr>
          <w:rFonts w:hint="eastAsia"/>
        </w:rPr>
        <w:t>年度資產負債表</w:t>
      </w:r>
      <w:r w:rsidR="00C65007">
        <w:rPr>
          <w:rFonts w:hint="eastAsia"/>
        </w:rPr>
        <w:t>之</w:t>
      </w:r>
      <w:r>
        <w:rPr>
          <w:rFonts w:hint="eastAsia"/>
        </w:rPr>
        <w:t>房屋及建築決算數</w:t>
      </w:r>
      <w:r w:rsidRPr="00345F9E">
        <w:rPr>
          <w:rFonts w:hint="eastAsia"/>
        </w:rPr>
        <w:t>為5</w:t>
      </w:r>
      <w:r w:rsidR="00AC2499">
        <w:rPr>
          <w:rFonts w:hint="eastAsia"/>
        </w:rPr>
        <w:t>2</w:t>
      </w:r>
      <w:r w:rsidRPr="00345F9E">
        <w:rPr>
          <w:rFonts w:hint="eastAsia"/>
        </w:rPr>
        <w:t>億</w:t>
      </w:r>
      <w:r w:rsidR="00AC2499">
        <w:rPr>
          <w:rFonts w:hint="eastAsia"/>
        </w:rPr>
        <w:t>5</w:t>
      </w:r>
      <w:r w:rsidRPr="00345F9E">
        <w:t>,</w:t>
      </w:r>
      <w:r w:rsidR="00AC2499">
        <w:rPr>
          <w:rFonts w:hint="eastAsia"/>
        </w:rPr>
        <w:t>439</w:t>
      </w:r>
      <w:r w:rsidRPr="00345F9E">
        <w:rPr>
          <w:rFonts w:hint="eastAsia"/>
        </w:rPr>
        <w:t>萬</w:t>
      </w:r>
      <w:r w:rsidR="00AC2499">
        <w:rPr>
          <w:rFonts w:hint="eastAsia"/>
        </w:rPr>
        <w:t>1</w:t>
      </w:r>
      <w:r>
        <w:rPr>
          <w:rFonts w:hint="eastAsia"/>
        </w:rPr>
        <w:t>千</w:t>
      </w:r>
      <w:r w:rsidRPr="00345F9E">
        <w:rPr>
          <w:rFonts w:hint="eastAsia"/>
        </w:rPr>
        <w:t>元，投資性不動產-</w:t>
      </w:r>
      <w:r>
        <w:rPr>
          <w:rFonts w:hint="eastAsia"/>
        </w:rPr>
        <w:t>房屋及建築</w:t>
      </w:r>
      <w:r w:rsidRPr="00345F9E">
        <w:rPr>
          <w:rFonts w:hint="eastAsia"/>
        </w:rPr>
        <w:t>金額為</w:t>
      </w:r>
      <w:r w:rsidR="00AC2499">
        <w:rPr>
          <w:rFonts w:hint="eastAsia"/>
        </w:rPr>
        <w:t>9</w:t>
      </w:r>
      <w:r w:rsidRPr="00345F9E">
        <w:rPr>
          <w:rFonts w:hint="eastAsia"/>
        </w:rPr>
        <w:t>億</w:t>
      </w:r>
      <w:r w:rsidR="00AC2499">
        <w:rPr>
          <w:rFonts w:hint="eastAsia"/>
        </w:rPr>
        <w:t>7</w:t>
      </w:r>
      <w:r w:rsidRPr="00345F9E">
        <w:t>,</w:t>
      </w:r>
      <w:r w:rsidR="00AC2499">
        <w:rPr>
          <w:rFonts w:hint="eastAsia"/>
        </w:rPr>
        <w:t>174</w:t>
      </w:r>
      <w:r w:rsidRPr="00345F9E">
        <w:rPr>
          <w:rFonts w:hint="eastAsia"/>
        </w:rPr>
        <w:t>萬</w:t>
      </w:r>
      <w:r w:rsidR="00AC2499">
        <w:rPr>
          <w:rFonts w:hint="eastAsia"/>
        </w:rPr>
        <w:t>6千元</w:t>
      </w:r>
      <w:r w:rsidRPr="00345F9E">
        <w:rPr>
          <w:rFonts w:hint="eastAsia"/>
        </w:rPr>
        <w:t>。經查該行</w:t>
      </w:r>
      <w:r w:rsidRPr="006A020E">
        <w:rPr>
          <w:rFonts w:hint="eastAsia"/>
        </w:rPr>
        <w:t>營業廳舍空間除供營運使用外</w:t>
      </w:r>
      <w:r w:rsidRPr="006A020E">
        <w:rPr>
          <w:rFonts w:hAnsi="標楷體" w:hint="eastAsia"/>
        </w:rPr>
        <w:t>，</w:t>
      </w:r>
      <w:r w:rsidRPr="006A020E">
        <w:rPr>
          <w:rFonts w:hint="eastAsia"/>
        </w:rPr>
        <w:t>部分分行尚有餘裕空間可供出租，</w:t>
      </w:r>
      <w:r w:rsidR="00C65007">
        <w:rPr>
          <w:rFonts w:hint="eastAsia"/>
        </w:rPr>
        <w:t>旨在</w:t>
      </w:r>
      <w:r w:rsidRPr="006A020E">
        <w:rPr>
          <w:rFonts w:hAnsi="標楷體" w:hint="eastAsia"/>
        </w:rPr>
        <w:t>提</w:t>
      </w:r>
      <w:r w:rsidRPr="006A020E">
        <w:rPr>
          <w:rFonts w:hint="eastAsia"/>
        </w:rPr>
        <w:t>高</w:t>
      </w:r>
      <w:r w:rsidR="00425265">
        <w:rPr>
          <w:rFonts w:hint="eastAsia"/>
        </w:rPr>
        <w:t>資產</w:t>
      </w:r>
      <w:r w:rsidRPr="006A020E">
        <w:rPr>
          <w:rFonts w:hint="eastAsia"/>
        </w:rPr>
        <w:t>使用效益</w:t>
      </w:r>
      <w:r w:rsidRPr="006A020E">
        <w:rPr>
          <w:rFonts w:hAnsi="標楷體" w:hint="eastAsia"/>
        </w:rPr>
        <w:t>。茲說明如下</w:t>
      </w:r>
      <w:r w:rsidRPr="006A020E">
        <w:rPr>
          <w:rFonts w:hint="eastAsia"/>
        </w:rPr>
        <w:t>：</w:t>
      </w:r>
    </w:p>
    <w:p w:rsidR="00425265" w:rsidRPr="001958B1" w:rsidRDefault="00425265" w:rsidP="00425265">
      <w:pPr>
        <w:pStyle w:val="a4"/>
        <w:ind w:left="849" w:hanging="283"/>
        <w:rPr>
          <w:rFonts w:hint="eastAsia"/>
          <w:b/>
          <w:lang w:eastAsia="zh-TW"/>
        </w:rPr>
      </w:pPr>
      <w:r w:rsidRPr="001958B1">
        <w:rPr>
          <w:rFonts w:hint="eastAsia"/>
          <w:b/>
        </w:rPr>
        <w:t>(一)本院</w:t>
      </w:r>
      <w:r>
        <w:rPr>
          <w:rFonts w:hint="eastAsia"/>
          <w:b/>
          <w:lang w:eastAsia="zh-TW"/>
        </w:rPr>
        <w:t>對臺灣土地銀行</w:t>
      </w:r>
      <w:r>
        <w:rPr>
          <w:rFonts w:hint="eastAsia"/>
          <w:b/>
        </w:rPr>
        <w:t>營業廳舍閒置</w:t>
      </w:r>
      <w:r>
        <w:rPr>
          <w:rFonts w:hint="eastAsia"/>
          <w:b/>
          <w:lang w:eastAsia="zh-TW"/>
        </w:rPr>
        <w:t>曾</w:t>
      </w:r>
      <w:r w:rsidRPr="001958B1">
        <w:rPr>
          <w:rFonts w:hint="eastAsia"/>
          <w:b/>
        </w:rPr>
        <w:t>決議</w:t>
      </w:r>
      <w:r>
        <w:rPr>
          <w:rFonts w:hint="eastAsia"/>
          <w:b/>
          <w:lang w:eastAsia="zh-TW"/>
        </w:rPr>
        <w:t>，請其積極研謀對策</w:t>
      </w:r>
      <w:r w:rsidR="00583C94">
        <w:rPr>
          <w:rFonts w:hint="eastAsia"/>
          <w:b/>
          <w:lang w:eastAsia="zh-TW"/>
        </w:rPr>
        <w:t>，以</w:t>
      </w:r>
      <w:r w:rsidR="00583C94" w:rsidRPr="00583C94">
        <w:rPr>
          <w:rFonts w:hint="eastAsia"/>
          <w:b/>
          <w:lang w:eastAsia="zh-TW"/>
        </w:rPr>
        <w:t>活化資產</w:t>
      </w:r>
      <w:r w:rsidR="00235D58">
        <w:rPr>
          <w:rFonts w:hint="eastAsia"/>
          <w:b/>
          <w:lang w:eastAsia="zh-TW"/>
        </w:rPr>
        <w:t>，</w:t>
      </w:r>
      <w:r w:rsidR="00583C94" w:rsidRPr="00583C94">
        <w:rPr>
          <w:rFonts w:hint="eastAsia"/>
          <w:b/>
          <w:lang w:eastAsia="zh-TW"/>
        </w:rPr>
        <w:t>創造收益</w:t>
      </w:r>
    </w:p>
    <w:p w:rsidR="00066E1F" w:rsidRDefault="00425265" w:rsidP="00425265">
      <w:pPr>
        <w:pStyle w:val="2"/>
        <w:ind w:left="850" w:firstLine="566"/>
      </w:pPr>
      <w:r w:rsidRPr="00C3407F">
        <w:rPr>
          <w:rFonts w:hint="eastAsia"/>
        </w:rPr>
        <w:t>本院審議該行</w:t>
      </w:r>
      <w:r>
        <w:rPr>
          <w:rFonts w:hint="eastAsia"/>
          <w:lang w:eastAsia="zh-TW"/>
        </w:rPr>
        <w:t>112</w:t>
      </w:r>
      <w:r w:rsidRPr="00C3407F">
        <w:rPr>
          <w:rFonts w:hint="eastAsia"/>
        </w:rPr>
        <w:t>年度預算案決議</w:t>
      </w:r>
      <w:r>
        <w:rPr>
          <w:rFonts w:hint="eastAsia"/>
        </w:rPr>
        <w:t>(</w:t>
      </w:r>
      <w:r w:rsidR="00C65007">
        <w:rPr>
          <w:rFonts w:hint="eastAsia"/>
          <w:lang w:eastAsia="zh-TW"/>
        </w:rPr>
        <w:t>十一</w:t>
      </w:r>
      <w:r>
        <w:rPr>
          <w:rFonts w:hint="eastAsia"/>
        </w:rPr>
        <w:t>)：「國營事業資產活化蔚為趨勢，不論是分租、改建宿舍、整棟都更或整建裝修都有成功案例，靈活的資產策略除了有益財務營運，也有活絡廳舍所在區域的效果。依據立法院預算中心評估報告所述，臺灣土地銀行股份有限公司111年截至8月底止共有12家分行營業廳舍有閒置情事，國營事業應本企業化經營，積極活化資產創造收益，以追求最高盈餘為目標，爰要求臺灣土地銀行股</w:t>
      </w:r>
      <w:r>
        <w:rPr>
          <w:rFonts w:hint="eastAsia"/>
        </w:rPr>
        <w:lastRenderedPageBreak/>
        <w:t>份有限公司於3個月內向立法院財政委員會提出活化閒置營業廳舍之書面報告。</w:t>
      </w:r>
      <w:r w:rsidRPr="001958B1">
        <w:rPr>
          <w:rFonts w:hint="eastAsia"/>
        </w:rPr>
        <w:t>」</w:t>
      </w:r>
    </w:p>
    <w:p w:rsidR="00AD2C32" w:rsidRPr="000448E5" w:rsidRDefault="00066E1F" w:rsidP="00066E1F">
      <w:pPr>
        <w:pStyle w:val="a4"/>
        <w:ind w:left="849" w:hanging="283"/>
        <w:rPr>
          <w:rFonts w:hint="eastAsia"/>
          <w:b/>
        </w:rPr>
      </w:pPr>
      <w:r w:rsidRPr="00AB36BF">
        <w:rPr>
          <w:rFonts w:hint="eastAsia"/>
          <w:b/>
        </w:rPr>
        <w:t>(</w:t>
      </w:r>
      <w:r w:rsidRPr="00101992">
        <w:rPr>
          <w:rFonts w:hint="eastAsia"/>
          <w:b/>
        </w:rPr>
        <w:t>二)</w:t>
      </w:r>
      <w:r w:rsidRPr="00101992">
        <w:rPr>
          <w:rFonts w:hint="eastAsia"/>
          <w:b/>
          <w:lang w:eastAsia="zh-TW"/>
        </w:rPr>
        <w:t>截至11</w:t>
      </w:r>
      <w:r w:rsidR="00141F1A">
        <w:rPr>
          <w:rFonts w:hint="eastAsia"/>
          <w:b/>
          <w:lang w:eastAsia="zh-TW"/>
        </w:rPr>
        <w:t>3</w:t>
      </w:r>
      <w:r w:rsidRPr="00101992">
        <w:rPr>
          <w:rFonts w:hint="eastAsia"/>
          <w:b/>
          <w:lang w:eastAsia="zh-TW"/>
        </w:rPr>
        <w:t>年底，</w:t>
      </w:r>
      <w:r w:rsidR="00F81326" w:rsidRPr="00101992">
        <w:rPr>
          <w:rFonts w:hint="eastAsia"/>
          <w:b/>
        </w:rPr>
        <w:t>部分分行營業廳舍</w:t>
      </w:r>
      <w:r w:rsidR="009320F2">
        <w:rPr>
          <w:rFonts w:hint="eastAsia"/>
          <w:b/>
          <w:lang w:eastAsia="zh-TW"/>
        </w:rPr>
        <w:t>尚</w:t>
      </w:r>
      <w:r w:rsidR="00C65007">
        <w:rPr>
          <w:rFonts w:hint="eastAsia"/>
          <w:b/>
          <w:lang w:eastAsia="zh-TW"/>
        </w:rPr>
        <w:t>空</w:t>
      </w:r>
      <w:r w:rsidR="00F81326" w:rsidRPr="00101992">
        <w:rPr>
          <w:rFonts w:hint="eastAsia"/>
          <w:b/>
        </w:rPr>
        <w:t>置</w:t>
      </w:r>
      <w:r w:rsidRPr="00101992">
        <w:rPr>
          <w:rFonts w:hint="eastAsia"/>
          <w:b/>
        </w:rPr>
        <w:t>，</w:t>
      </w:r>
      <w:r w:rsidR="00AD2C32">
        <w:rPr>
          <w:rFonts w:hint="eastAsia"/>
          <w:b/>
          <w:lang w:eastAsia="zh-TW"/>
        </w:rPr>
        <w:t>且</w:t>
      </w:r>
      <w:r w:rsidR="009320F2">
        <w:rPr>
          <w:rFonts w:hint="eastAsia"/>
          <w:b/>
          <w:lang w:eastAsia="zh-TW"/>
        </w:rPr>
        <w:t>其中</w:t>
      </w:r>
      <w:r w:rsidR="00F81326">
        <w:rPr>
          <w:rFonts w:hint="eastAsia"/>
          <w:b/>
          <w:lang w:eastAsia="zh-TW"/>
        </w:rPr>
        <w:t>3家</w:t>
      </w:r>
      <w:r w:rsidR="00AD2C32">
        <w:rPr>
          <w:rFonts w:hint="eastAsia"/>
          <w:b/>
          <w:lang w:eastAsia="zh-TW"/>
        </w:rPr>
        <w:t>分行之</w:t>
      </w:r>
      <w:r w:rsidR="00AD2C32" w:rsidRPr="00AD2C32">
        <w:rPr>
          <w:rFonts w:hint="eastAsia"/>
          <w:b/>
          <w:lang w:eastAsia="zh-TW"/>
        </w:rPr>
        <w:t>空置比</w:t>
      </w:r>
      <w:r w:rsidR="00AD2C32" w:rsidRPr="00F81326">
        <w:rPr>
          <w:rFonts w:hint="eastAsia"/>
          <w:b/>
          <w:lang w:eastAsia="zh-TW"/>
        </w:rPr>
        <w:t>率逾25%，</w:t>
      </w:r>
      <w:r w:rsidRPr="00F81326">
        <w:rPr>
          <w:rFonts w:hint="eastAsia"/>
          <w:b/>
          <w:lang w:eastAsia="zh-TW"/>
        </w:rPr>
        <w:t>允</w:t>
      </w:r>
      <w:r w:rsidRPr="00F81326">
        <w:rPr>
          <w:rFonts w:hint="eastAsia"/>
          <w:b/>
        </w:rPr>
        <w:t>宜</w:t>
      </w:r>
      <w:r w:rsidR="00AD2C32">
        <w:rPr>
          <w:rFonts w:hint="eastAsia"/>
          <w:b/>
        </w:rPr>
        <w:t>持續</w:t>
      </w:r>
      <w:r w:rsidR="00AD2C32" w:rsidRPr="000448E5">
        <w:rPr>
          <w:rFonts w:hint="eastAsia"/>
          <w:b/>
        </w:rPr>
        <w:t>積極</w:t>
      </w:r>
      <w:r w:rsidR="00AD2C32">
        <w:rPr>
          <w:rFonts w:hint="eastAsia"/>
          <w:b/>
          <w:lang w:eastAsia="zh-TW"/>
        </w:rPr>
        <w:t>活化，俾提升</w:t>
      </w:r>
      <w:r w:rsidR="00AD2C32" w:rsidRPr="00AC38ED">
        <w:rPr>
          <w:rFonts w:hint="eastAsia"/>
          <w:b/>
          <w:lang w:eastAsia="zh-TW"/>
        </w:rPr>
        <w:t>資產運用效益</w:t>
      </w:r>
    </w:p>
    <w:p w:rsidR="00066E1F" w:rsidRPr="001958B1" w:rsidRDefault="002A0209" w:rsidP="00141F1A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>
        <w:rPr>
          <w:rFonts w:hint="eastAsia"/>
        </w:rPr>
        <w:t>臺灣土地銀</w:t>
      </w:r>
      <w:r w:rsidRPr="001958B1">
        <w:rPr>
          <w:rFonts w:hint="eastAsia"/>
        </w:rPr>
        <w:t>行</w:t>
      </w:r>
      <w:r>
        <w:rPr>
          <w:rFonts w:hint="eastAsia"/>
          <w:lang w:eastAsia="zh-TW"/>
        </w:rPr>
        <w:t>111至113年底</w:t>
      </w:r>
      <w:r w:rsidRPr="002A0209">
        <w:rPr>
          <w:rFonts w:hint="eastAsia"/>
          <w:lang w:eastAsia="zh-TW"/>
        </w:rPr>
        <w:t>營業廳舍</w:t>
      </w:r>
      <w:r w:rsidR="00C65007">
        <w:rPr>
          <w:rFonts w:hint="eastAsia"/>
          <w:lang w:eastAsia="zh-TW"/>
        </w:rPr>
        <w:t>空</w:t>
      </w:r>
      <w:r>
        <w:rPr>
          <w:rFonts w:hint="eastAsia"/>
          <w:lang w:eastAsia="zh-TW"/>
        </w:rPr>
        <w:t>置情形，</w:t>
      </w:r>
      <w:r w:rsidR="00066E1F">
        <w:rPr>
          <w:rFonts w:hint="eastAsia"/>
          <w:lang w:eastAsia="zh-TW"/>
        </w:rPr>
        <w:t>截至11</w:t>
      </w:r>
      <w:r w:rsidR="00583C94">
        <w:rPr>
          <w:rFonts w:hint="eastAsia"/>
          <w:lang w:eastAsia="zh-TW"/>
        </w:rPr>
        <w:t>3</w:t>
      </w:r>
      <w:r w:rsidR="00066E1F">
        <w:rPr>
          <w:rFonts w:hint="eastAsia"/>
          <w:lang w:eastAsia="zh-TW"/>
        </w:rPr>
        <w:t>年底止</w:t>
      </w:r>
      <w:r w:rsidR="00FF6ED0">
        <w:rPr>
          <w:rFonts w:hint="eastAsia"/>
          <w:lang w:eastAsia="zh-TW"/>
        </w:rPr>
        <w:t>，</w:t>
      </w:r>
      <w:r w:rsidR="00066E1F">
        <w:rPr>
          <w:rFonts w:hint="eastAsia"/>
          <w:lang w:eastAsia="zh-TW"/>
        </w:rPr>
        <w:t>仍有12家分行</w:t>
      </w:r>
      <w:r>
        <w:rPr>
          <w:rFonts w:hint="eastAsia"/>
          <w:lang w:eastAsia="zh-TW"/>
        </w:rPr>
        <w:t>有空間閒置</w:t>
      </w:r>
      <w:r w:rsidR="00FF6ED0">
        <w:rPr>
          <w:rFonts w:hint="eastAsia"/>
          <w:lang w:eastAsia="zh-TW"/>
        </w:rPr>
        <w:t>之情形</w:t>
      </w:r>
      <w:r w:rsidR="00066E1F">
        <w:rPr>
          <w:rFonts w:hint="eastAsia"/>
        </w:rPr>
        <w:t>，</w:t>
      </w:r>
      <w:r w:rsidR="00C65007">
        <w:rPr>
          <w:rFonts w:hint="eastAsia"/>
          <w:lang w:eastAsia="zh-TW"/>
        </w:rPr>
        <w:t>而</w:t>
      </w:r>
      <w:r w:rsidR="00066E1F">
        <w:rPr>
          <w:rFonts w:hint="eastAsia"/>
        </w:rPr>
        <w:t>空</w:t>
      </w:r>
      <w:r w:rsidR="00066E1F" w:rsidRPr="001958B1">
        <w:rPr>
          <w:rFonts w:hint="eastAsia"/>
        </w:rPr>
        <w:t>置面積</w:t>
      </w:r>
      <w:r>
        <w:rPr>
          <w:rFonts w:hint="eastAsia"/>
          <w:lang w:eastAsia="zh-TW"/>
        </w:rPr>
        <w:t>合計數</w:t>
      </w:r>
      <w:r w:rsidR="00C65007">
        <w:rPr>
          <w:rFonts w:hint="eastAsia"/>
          <w:lang w:eastAsia="zh-TW"/>
        </w:rPr>
        <w:t>雖</w:t>
      </w:r>
      <w:r>
        <w:rPr>
          <w:rFonts w:hint="eastAsia"/>
          <w:lang w:eastAsia="zh-TW"/>
        </w:rPr>
        <w:t>自111年底1</w:t>
      </w:r>
      <w:r>
        <w:rPr>
          <w:rFonts w:hint="eastAsia"/>
        </w:rPr>
        <w:t>萬8</w:t>
      </w:r>
      <w:r>
        <w:t>,043.1</w:t>
      </w:r>
      <w:r>
        <w:rPr>
          <w:rFonts w:hint="eastAsia"/>
          <w:lang w:eastAsia="zh-TW"/>
        </w:rPr>
        <w:t>平方公尺減少</w:t>
      </w:r>
      <w:r w:rsidR="00C65007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1</w:t>
      </w:r>
      <w:r>
        <w:rPr>
          <w:rFonts w:hint="eastAsia"/>
        </w:rPr>
        <w:t>萬</w:t>
      </w:r>
      <w:r>
        <w:rPr>
          <w:rFonts w:hint="eastAsia"/>
          <w:lang w:eastAsia="zh-TW"/>
        </w:rPr>
        <w:t>7</w:t>
      </w:r>
      <w:r>
        <w:t>,</w:t>
      </w:r>
      <w:r>
        <w:rPr>
          <w:rFonts w:hint="eastAsia"/>
          <w:lang w:eastAsia="zh-TW"/>
        </w:rPr>
        <w:t>7</w:t>
      </w:r>
      <w:r>
        <w:t>3</w:t>
      </w:r>
      <w:r>
        <w:rPr>
          <w:rFonts w:hint="eastAsia"/>
          <w:lang w:eastAsia="zh-TW"/>
        </w:rPr>
        <w:t>8</w:t>
      </w:r>
      <w:r>
        <w:t>.</w:t>
      </w:r>
      <w:r>
        <w:rPr>
          <w:rFonts w:hint="eastAsia"/>
          <w:lang w:eastAsia="zh-TW"/>
        </w:rPr>
        <w:t>84平方公尺</w:t>
      </w:r>
      <w:r w:rsidR="00066E1F">
        <w:rPr>
          <w:rFonts w:hint="eastAsia"/>
        </w:rPr>
        <w:t>，</w:t>
      </w:r>
      <w:r>
        <w:rPr>
          <w:rFonts w:hint="eastAsia"/>
          <w:lang w:eastAsia="zh-TW"/>
        </w:rPr>
        <w:t>空置比率亦從111年</w:t>
      </w:r>
      <w:r w:rsidR="004210CC">
        <w:rPr>
          <w:rFonts w:hint="eastAsia"/>
          <w:lang w:eastAsia="zh-TW"/>
        </w:rPr>
        <w:t>底</w:t>
      </w:r>
      <w:r>
        <w:rPr>
          <w:rFonts w:hint="eastAsia"/>
          <w:lang w:eastAsia="zh-TW"/>
        </w:rPr>
        <w:t>15.72%逐年減少至15.42%(詳表1)</w:t>
      </w:r>
      <w:r w:rsidR="00C65007">
        <w:rPr>
          <w:rFonts w:hint="eastAsia"/>
          <w:lang w:eastAsia="zh-TW"/>
        </w:rPr>
        <w:t>，惟空置情形尚未明顯改善</w:t>
      </w:r>
      <w:r>
        <w:rPr>
          <w:rFonts w:hint="eastAsia"/>
          <w:lang w:eastAsia="zh-TW"/>
        </w:rPr>
        <w:t>；復就各分行</w:t>
      </w:r>
      <w:r w:rsidR="00AE2523">
        <w:rPr>
          <w:rFonts w:hint="eastAsia"/>
          <w:lang w:eastAsia="zh-TW"/>
        </w:rPr>
        <w:t>空置比率以觀</w:t>
      </w:r>
      <w:r w:rsidR="00066E1F">
        <w:t>，</w:t>
      </w:r>
      <w:r w:rsidR="00C65007">
        <w:rPr>
          <w:rFonts w:hint="eastAsia"/>
          <w:lang w:eastAsia="zh-TW"/>
        </w:rPr>
        <w:t>該比率係於5.67%至52.12%間，以</w:t>
      </w:r>
      <w:r w:rsidR="00141F1A" w:rsidRPr="00141F1A">
        <w:rPr>
          <w:rFonts w:hint="eastAsia"/>
        </w:rPr>
        <w:t>豐原</w:t>
      </w:r>
      <w:r w:rsidR="00141F1A">
        <w:t>分行</w:t>
      </w:r>
      <w:r w:rsidR="00141F1A">
        <w:rPr>
          <w:rFonts w:hint="eastAsia"/>
          <w:lang w:eastAsia="zh-TW"/>
        </w:rPr>
        <w:t>52.12%</w:t>
      </w:r>
      <w:r w:rsidR="00141F1A">
        <w:t>最高</w:t>
      </w:r>
      <w:r w:rsidR="00141F1A">
        <w:rPr>
          <w:rFonts w:hint="eastAsia"/>
          <w:lang w:eastAsia="zh-TW"/>
        </w:rPr>
        <w:t>，</w:t>
      </w:r>
      <w:r w:rsidR="00346E9A">
        <w:rPr>
          <w:rFonts w:hint="eastAsia"/>
          <w:lang w:eastAsia="zh-TW"/>
        </w:rPr>
        <w:t>其中空置比率</w:t>
      </w:r>
      <w:r w:rsidR="00141F1A">
        <w:rPr>
          <w:rFonts w:hint="eastAsia"/>
          <w:lang w:eastAsia="zh-TW"/>
        </w:rPr>
        <w:t>低於10%者共有2家，介於10%至20%間者共有7家，餘3家分行則</w:t>
      </w:r>
      <w:r w:rsidR="00AE2523">
        <w:rPr>
          <w:rFonts w:hint="eastAsia"/>
          <w:lang w:eastAsia="zh-TW"/>
        </w:rPr>
        <w:t>皆</w:t>
      </w:r>
      <w:r w:rsidR="00141F1A">
        <w:rPr>
          <w:rFonts w:hint="eastAsia"/>
          <w:lang w:eastAsia="zh-TW"/>
        </w:rPr>
        <w:t>逾25%</w:t>
      </w:r>
      <w:r w:rsidR="00066E1F">
        <w:rPr>
          <w:rFonts w:hint="eastAsia"/>
        </w:rPr>
        <w:t>(詳</w:t>
      </w:r>
      <w:r w:rsidR="00066E1F" w:rsidRPr="001958B1">
        <w:rPr>
          <w:rFonts w:hint="eastAsia"/>
        </w:rPr>
        <w:t>表</w:t>
      </w:r>
      <w:r w:rsidR="00141F1A">
        <w:rPr>
          <w:rFonts w:hint="eastAsia"/>
          <w:lang w:eastAsia="zh-TW"/>
        </w:rPr>
        <w:t>2</w:t>
      </w:r>
      <w:r w:rsidR="00066E1F">
        <w:rPr>
          <w:rFonts w:hint="eastAsia"/>
        </w:rPr>
        <w:t>)</w:t>
      </w:r>
      <w:r w:rsidR="00C65007">
        <w:rPr>
          <w:rFonts w:hint="eastAsia"/>
          <w:lang w:eastAsia="zh-TW"/>
        </w:rPr>
        <w:t>。以上均</w:t>
      </w:r>
      <w:r w:rsidR="00066E1F">
        <w:rPr>
          <w:rFonts w:hint="eastAsia"/>
          <w:lang w:eastAsia="zh-TW"/>
        </w:rPr>
        <w:t>容</w:t>
      </w:r>
      <w:r w:rsidR="00066E1F" w:rsidRPr="001958B1">
        <w:rPr>
          <w:rFonts w:hint="eastAsia"/>
        </w:rPr>
        <w:t>有</w:t>
      </w:r>
      <w:r w:rsidR="00346E9A">
        <w:rPr>
          <w:rFonts w:hint="eastAsia"/>
          <w:lang w:eastAsia="zh-TW"/>
        </w:rPr>
        <w:t>精進</w:t>
      </w:r>
      <w:r w:rsidR="00066E1F" w:rsidRPr="001958B1">
        <w:rPr>
          <w:rFonts w:hint="eastAsia"/>
        </w:rPr>
        <w:t>空間，允宜</w:t>
      </w:r>
      <w:r w:rsidR="00E122C7">
        <w:rPr>
          <w:rFonts w:hint="eastAsia"/>
          <w:lang w:eastAsia="zh-TW"/>
        </w:rPr>
        <w:t>研謀善策，持續</w:t>
      </w:r>
      <w:r w:rsidR="00066E1F" w:rsidRPr="001958B1">
        <w:rPr>
          <w:rFonts w:hint="eastAsia"/>
        </w:rPr>
        <w:t>積極</w:t>
      </w:r>
      <w:r w:rsidR="00066E1F">
        <w:rPr>
          <w:rFonts w:hint="eastAsia"/>
          <w:lang w:eastAsia="zh-TW"/>
        </w:rPr>
        <w:t>活化，以</w:t>
      </w:r>
      <w:r w:rsidR="00066E1F" w:rsidRPr="001958B1">
        <w:rPr>
          <w:rFonts w:hint="eastAsia"/>
        </w:rPr>
        <w:t>期</w:t>
      </w:r>
      <w:r w:rsidR="00066E1F">
        <w:rPr>
          <w:rFonts w:hint="eastAsia"/>
          <w:lang w:eastAsia="zh-TW"/>
        </w:rPr>
        <w:t>提升</w:t>
      </w:r>
      <w:r w:rsidR="00066E1F" w:rsidRPr="001958B1">
        <w:rPr>
          <w:rFonts w:hint="eastAsia"/>
        </w:rPr>
        <w:t>資產運用效益</w:t>
      </w:r>
      <w:r w:rsidR="00AE2523">
        <w:rPr>
          <w:rFonts w:hint="eastAsia"/>
          <w:lang w:eastAsia="zh-TW"/>
        </w:rPr>
        <w:t>並增裕收入</w:t>
      </w:r>
      <w:r w:rsidR="00066E1F" w:rsidRPr="001958B1">
        <w:rPr>
          <w:rFonts w:hint="eastAsia"/>
        </w:rPr>
        <w:t>。</w:t>
      </w:r>
    </w:p>
    <w:p w:rsidR="000D47B9" w:rsidRDefault="00016366" w:rsidP="00016366">
      <w:pPr>
        <w:pStyle w:val="142"/>
        <w:spacing w:line="500" w:lineRule="exact"/>
        <w:ind w:left="566" w:hanging="566"/>
        <w:rPr>
          <w:b/>
          <w:kern w:val="0"/>
          <w:sz w:val="28"/>
        </w:rPr>
      </w:pPr>
      <w:r>
        <w:rPr>
          <w:rFonts w:hint="eastAsia"/>
          <w:b/>
          <w:kern w:val="0"/>
          <w:sz w:val="28"/>
        </w:rPr>
        <w:t>表</w:t>
      </w:r>
      <w:r>
        <w:rPr>
          <w:rFonts w:hint="eastAsia"/>
          <w:b/>
          <w:kern w:val="0"/>
          <w:sz w:val="28"/>
          <w:lang w:eastAsia="zh-TW"/>
        </w:rPr>
        <w:t>1</w:t>
      </w:r>
      <w:r>
        <w:rPr>
          <w:rFonts w:hint="eastAsia"/>
          <w:b/>
          <w:kern w:val="0"/>
          <w:sz w:val="28"/>
        </w:rPr>
        <w:t xml:space="preserve">　</w:t>
      </w:r>
      <w:r w:rsidR="00FD2DD5" w:rsidRPr="008978A7">
        <w:rPr>
          <w:rFonts w:hint="eastAsia"/>
          <w:b/>
          <w:kern w:val="0"/>
          <w:sz w:val="28"/>
        </w:rPr>
        <w:t>臺灣土地銀行</w:t>
      </w:r>
      <w:r>
        <w:rPr>
          <w:rFonts w:hint="eastAsia"/>
          <w:b/>
          <w:kern w:val="0"/>
          <w:sz w:val="28"/>
          <w:lang w:eastAsia="zh-TW"/>
        </w:rPr>
        <w:t>111至</w:t>
      </w:r>
      <w:r>
        <w:rPr>
          <w:rFonts w:hint="eastAsia"/>
          <w:b/>
          <w:kern w:val="0"/>
          <w:sz w:val="28"/>
        </w:rPr>
        <w:t>11</w:t>
      </w:r>
      <w:r>
        <w:rPr>
          <w:rFonts w:hint="eastAsia"/>
          <w:b/>
          <w:kern w:val="0"/>
          <w:sz w:val="28"/>
          <w:lang w:eastAsia="zh-TW"/>
        </w:rPr>
        <w:t>3</w:t>
      </w:r>
      <w:r>
        <w:rPr>
          <w:rFonts w:hint="eastAsia"/>
          <w:b/>
          <w:kern w:val="0"/>
          <w:sz w:val="28"/>
        </w:rPr>
        <w:t>年</w:t>
      </w:r>
      <w:r w:rsidRPr="001958B1">
        <w:rPr>
          <w:rFonts w:hint="eastAsia"/>
          <w:b/>
          <w:kern w:val="0"/>
          <w:sz w:val="28"/>
        </w:rPr>
        <w:t>底營業廳舍</w:t>
      </w:r>
      <w:r w:rsidR="00C65007">
        <w:rPr>
          <w:rFonts w:hint="eastAsia"/>
          <w:b/>
          <w:kern w:val="0"/>
          <w:sz w:val="28"/>
          <w:lang w:eastAsia="zh-TW"/>
        </w:rPr>
        <w:t>空</w:t>
      </w:r>
      <w:r w:rsidRPr="001958B1">
        <w:rPr>
          <w:rFonts w:hint="eastAsia"/>
          <w:b/>
          <w:kern w:val="0"/>
          <w:sz w:val="28"/>
        </w:rPr>
        <w:t>置</w:t>
      </w:r>
      <w:r>
        <w:rPr>
          <w:rFonts w:hint="eastAsia"/>
          <w:b/>
          <w:kern w:val="0"/>
          <w:sz w:val="28"/>
          <w:lang w:eastAsia="zh-TW"/>
        </w:rPr>
        <w:t>情形概況</w:t>
      </w:r>
      <w:r w:rsidRPr="001958B1">
        <w:rPr>
          <w:rFonts w:hint="eastAsia"/>
          <w:b/>
          <w:kern w:val="0"/>
          <w:sz w:val="28"/>
        </w:rPr>
        <w:t xml:space="preserve">表 </w:t>
      </w:r>
    </w:p>
    <w:p w:rsidR="00016366" w:rsidRPr="008E5B86" w:rsidRDefault="000D47B9" w:rsidP="0084210C">
      <w:pPr>
        <w:pStyle w:val="142"/>
        <w:spacing w:line="400" w:lineRule="exact"/>
        <w:ind w:rightChars="-100" w:right="-283"/>
      </w:pPr>
      <w:r>
        <w:rPr>
          <w:rFonts w:hint="eastAsia"/>
        </w:rPr>
        <w:t xml:space="preserve">                                                   </w:t>
      </w:r>
      <w:r w:rsidRPr="008E5B86">
        <w:rPr>
          <w:rFonts w:hint="eastAsia"/>
        </w:rPr>
        <w:t>單位：</w:t>
      </w:r>
      <w:r w:rsidR="00BD6163">
        <w:rPr>
          <w:rFonts w:hint="eastAsia"/>
          <w:lang w:eastAsia="zh-TW"/>
        </w:rPr>
        <w:t>家</w:t>
      </w:r>
      <w:r w:rsidR="00535E41">
        <w:rPr>
          <w:rFonts w:hint="eastAsia"/>
          <w:lang w:eastAsia="zh-TW"/>
        </w:rPr>
        <w:t>；</w:t>
      </w:r>
      <w:r w:rsidR="0084210C" w:rsidRPr="0084210C">
        <w:rPr>
          <w:rFonts w:hint="eastAsia"/>
        </w:rPr>
        <w:t>平方公尺</w:t>
      </w:r>
      <w:r w:rsidR="0084210C">
        <w:rPr>
          <w:rFonts w:hint="eastAsia"/>
        </w:rPr>
        <w:t>；</w:t>
      </w:r>
      <w:r w:rsidR="0084210C" w:rsidRPr="0084210C">
        <w:t>%</w:t>
      </w:r>
    </w:p>
    <w:tbl>
      <w:tblPr>
        <w:tblW w:w="8505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6"/>
        <w:gridCol w:w="1418"/>
        <w:gridCol w:w="1701"/>
        <w:gridCol w:w="1559"/>
        <w:gridCol w:w="1701"/>
      </w:tblGrid>
      <w:tr w:rsidR="00535E41" w:rsidRPr="0082116B" w:rsidTr="00535E41">
        <w:trPr>
          <w:trHeight w:val="352"/>
          <w:tblHeader/>
        </w:trPr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535E41" w:rsidRPr="00535E41" w:rsidRDefault="00535E41" w:rsidP="00535E41">
            <w:pPr>
              <w:pStyle w:val="142"/>
              <w:jc w:val="center"/>
              <w:rPr>
                <w:rFonts w:hint="eastAsia"/>
                <w:b/>
                <w:bCs/>
                <w:lang w:eastAsia="zh-TW"/>
              </w:rPr>
            </w:pPr>
            <w:r w:rsidRPr="00535E41">
              <w:rPr>
                <w:b/>
                <w:bCs/>
              </w:rPr>
              <w:t>年</w:t>
            </w:r>
            <w:r w:rsidR="00FD2DD5">
              <w:rPr>
                <w:rFonts w:hint="eastAsia"/>
                <w:b/>
                <w:bCs/>
                <w:lang w:eastAsia="zh-TW"/>
              </w:rPr>
              <w:t>底</w:t>
            </w:r>
          </w:p>
        </w:tc>
        <w:tc>
          <w:tcPr>
            <w:tcW w:w="1418" w:type="dxa"/>
            <w:vAlign w:val="center"/>
          </w:tcPr>
          <w:p w:rsidR="00535E41" w:rsidRPr="00535E41" w:rsidRDefault="00535E41" w:rsidP="00535E41">
            <w:pPr>
              <w:pStyle w:val="142"/>
              <w:jc w:val="center"/>
              <w:rPr>
                <w:b/>
                <w:bCs/>
              </w:rPr>
            </w:pPr>
            <w:r w:rsidRPr="00535E41">
              <w:rPr>
                <w:b/>
                <w:bCs/>
              </w:rPr>
              <w:t>分行</w:t>
            </w:r>
            <w:r w:rsidR="00BD6163">
              <w:rPr>
                <w:rFonts w:hint="eastAsia"/>
                <w:b/>
                <w:bCs/>
                <w:lang w:eastAsia="zh-TW"/>
              </w:rPr>
              <w:t>家</w:t>
            </w:r>
            <w:r w:rsidRPr="00535E41">
              <w:rPr>
                <w:b/>
                <w:bCs/>
              </w:rPr>
              <w:t>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35E41" w:rsidRPr="0082116B" w:rsidRDefault="00535E41" w:rsidP="00535E41">
            <w:pPr>
              <w:pStyle w:val="142"/>
              <w:ind w:left="566" w:hanging="566"/>
              <w:jc w:val="center"/>
              <w:rPr>
                <w:rFonts w:hint="eastAsia"/>
                <w:b/>
                <w:lang w:eastAsia="zh-TW"/>
              </w:rPr>
            </w:pPr>
            <w:r w:rsidRPr="0082116B">
              <w:rPr>
                <w:b/>
              </w:rPr>
              <w:t>總面積</w:t>
            </w:r>
            <w:r>
              <w:rPr>
                <w:rFonts w:hint="eastAsia"/>
                <w:b/>
                <w:lang w:eastAsia="zh-TW"/>
              </w:rPr>
              <w:t>(A)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5E41" w:rsidRPr="0082116B" w:rsidRDefault="00535E41" w:rsidP="00535E41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b/>
              </w:rPr>
              <w:t>空</w:t>
            </w:r>
            <w:r w:rsidRPr="0082116B">
              <w:rPr>
                <w:b/>
              </w:rPr>
              <w:t>置面積</w:t>
            </w:r>
            <w:r>
              <w:rPr>
                <w:rFonts w:hint="eastAsia"/>
                <w:b/>
                <w:lang w:eastAsia="zh-TW"/>
              </w:rPr>
              <w:t>(B)</w:t>
            </w:r>
          </w:p>
        </w:tc>
        <w:tc>
          <w:tcPr>
            <w:tcW w:w="1701" w:type="dxa"/>
            <w:vAlign w:val="center"/>
          </w:tcPr>
          <w:p w:rsidR="00535E41" w:rsidRDefault="00535E41">
            <w:pPr>
              <w:pStyle w:val="142"/>
              <w:ind w:left="566" w:hanging="566"/>
              <w:jc w:val="center"/>
              <w:rPr>
                <w:b/>
                <w:lang w:eastAsia="zh-TW"/>
              </w:rPr>
            </w:pPr>
            <w:r w:rsidRPr="0082116B">
              <w:rPr>
                <w:b/>
              </w:rPr>
              <w:t>空置比率</w:t>
            </w:r>
          </w:p>
          <w:p w:rsidR="00535E41" w:rsidRPr="00AD0EC9" w:rsidRDefault="00535E41">
            <w:pPr>
              <w:pStyle w:val="142"/>
              <w:ind w:left="566" w:hanging="566"/>
              <w:jc w:val="center"/>
              <w:rPr>
                <w:b/>
                <w:bCs/>
              </w:rPr>
            </w:pP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(B)</w:t>
            </w:r>
            <w:r w:rsidRPr="00AD0EC9">
              <w:rPr>
                <w:b/>
                <w:bCs/>
                <w:sz w:val="23"/>
                <w:szCs w:val="23"/>
              </w:rPr>
              <w:t>/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</w:t>
            </w:r>
            <w:r w:rsidRPr="00AD0EC9">
              <w:rPr>
                <w:b/>
                <w:bCs/>
                <w:sz w:val="23"/>
                <w:szCs w:val="23"/>
              </w:rPr>
              <w:t>A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)</w:t>
            </w:r>
            <w:r w:rsidRPr="00AD0EC9">
              <w:rPr>
                <w:rFonts w:hint="eastAsia"/>
                <w:b/>
                <w:bCs/>
                <w:sz w:val="23"/>
                <w:szCs w:val="23"/>
              </w:rPr>
              <w:t>×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100%</w:t>
            </w:r>
          </w:p>
        </w:tc>
      </w:tr>
      <w:tr w:rsidR="00535E41" w:rsidRPr="0082116B" w:rsidTr="00535E41">
        <w:trPr>
          <w:trHeight w:val="336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111</w:t>
            </w:r>
          </w:p>
        </w:tc>
        <w:tc>
          <w:tcPr>
            <w:tcW w:w="1418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114,803.82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</w:pPr>
            <w:r w:rsidRPr="008205B0">
              <w:rPr>
                <w:rFonts w:hint="eastAsia"/>
                <w:lang w:eastAsia="zh-TW"/>
              </w:rPr>
              <w:t>18,043.10</w:t>
            </w:r>
          </w:p>
        </w:tc>
        <w:tc>
          <w:tcPr>
            <w:tcW w:w="1701" w:type="dxa"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205B0">
              <w:rPr>
                <w:rFonts w:hint="eastAsia"/>
                <w:lang w:eastAsia="zh-TW"/>
              </w:rPr>
              <w:t>15.72</w:t>
            </w:r>
          </w:p>
        </w:tc>
      </w:tr>
      <w:tr w:rsidR="00535E41" w:rsidRPr="0082116B" w:rsidTr="00535E41">
        <w:trPr>
          <w:trHeight w:val="336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 w:rsidP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112</w:t>
            </w:r>
          </w:p>
        </w:tc>
        <w:tc>
          <w:tcPr>
            <w:tcW w:w="1418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lang w:eastAsia="zh-TW"/>
              </w:rPr>
              <w:t>115,050.78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lang w:eastAsia="zh-TW"/>
              </w:rPr>
              <w:t>18,075.61</w:t>
            </w:r>
          </w:p>
        </w:tc>
        <w:tc>
          <w:tcPr>
            <w:tcW w:w="1701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lang w:eastAsia="zh-TW"/>
              </w:rPr>
              <w:t>15.71</w:t>
            </w:r>
          </w:p>
        </w:tc>
      </w:tr>
      <w:tr w:rsidR="00535E41" w:rsidRPr="0082116B" w:rsidTr="00535E41">
        <w:trPr>
          <w:trHeight w:val="344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 w:rsidP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113</w:t>
            </w:r>
          </w:p>
        </w:tc>
        <w:tc>
          <w:tcPr>
            <w:tcW w:w="1418" w:type="dxa"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lang w:eastAsia="zh-TW"/>
              </w:rPr>
              <w:t>115,050.78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lang w:eastAsia="zh-TW"/>
              </w:rPr>
              <w:t>17,738.84</w:t>
            </w:r>
          </w:p>
        </w:tc>
        <w:tc>
          <w:tcPr>
            <w:tcW w:w="1701" w:type="dxa"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9609FD">
              <w:rPr>
                <w:lang w:eastAsia="zh-TW"/>
              </w:rPr>
              <w:t>15.42</w:t>
            </w:r>
          </w:p>
        </w:tc>
      </w:tr>
    </w:tbl>
    <w:p w:rsidR="00016366" w:rsidRDefault="00016366" w:rsidP="00016366">
      <w:pPr>
        <w:pStyle w:val="142"/>
        <w:ind w:leftChars="50" w:left="142"/>
        <w:rPr>
          <w:b/>
          <w:kern w:val="0"/>
          <w:sz w:val="28"/>
          <w:lang w:eastAsia="zh-TW"/>
        </w:rPr>
      </w:pPr>
      <w:r w:rsidRPr="005E18CF">
        <w:rPr>
          <w:rFonts w:hint="eastAsia"/>
        </w:rPr>
        <w:t>資料來源：臺灣土地銀行</w:t>
      </w:r>
      <w:r>
        <w:rPr>
          <w:rFonts w:hint="eastAsia"/>
          <w:lang w:eastAsia="zh-TW"/>
        </w:rPr>
        <w:t>歷年提供資料</w:t>
      </w:r>
      <w:r w:rsidRPr="005E18CF">
        <w:rPr>
          <w:rFonts w:hint="eastAsia"/>
          <w:lang w:eastAsia="zh-TW"/>
        </w:rPr>
        <w:t>，本中心彙製</w:t>
      </w:r>
      <w:r w:rsidRPr="005E18CF">
        <w:rPr>
          <w:rFonts w:hint="eastAsia"/>
        </w:rPr>
        <w:t>。</w:t>
      </w:r>
    </w:p>
    <w:p w:rsidR="00BD6163" w:rsidRDefault="00BD6163" w:rsidP="00C65007">
      <w:pPr>
        <w:pStyle w:val="142"/>
        <w:spacing w:line="500" w:lineRule="exact"/>
        <w:ind w:left="566" w:hanging="424"/>
        <w:rPr>
          <w:b/>
          <w:kern w:val="0"/>
          <w:sz w:val="28"/>
          <w:lang w:eastAsia="zh-TW"/>
        </w:rPr>
      </w:pPr>
      <w:r>
        <w:rPr>
          <w:rFonts w:hint="eastAsia"/>
          <w:b/>
          <w:kern w:val="0"/>
          <w:sz w:val="28"/>
        </w:rPr>
        <w:t>表</w:t>
      </w:r>
      <w:r>
        <w:rPr>
          <w:rFonts w:hint="eastAsia"/>
          <w:b/>
          <w:kern w:val="0"/>
          <w:sz w:val="28"/>
          <w:lang w:eastAsia="zh-TW"/>
        </w:rPr>
        <w:t>2</w:t>
      </w:r>
      <w:r>
        <w:rPr>
          <w:rFonts w:hint="eastAsia"/>
          <w:b/>
          <w:kern w:val="0"/>
          <w:sz w:val="28"/>
        </w:rPr>
        <w:t xml:space="preserve">　</w:t>
      </w:r>
      <w:r w:rsidR="00FD2DD5">
        <w:rPr>
          <w:rFonts w:hint="eastAsia"/>
          <w:b/>
          <w:kern w:val="0"/>
          <w:sz w:val="28"/>
          <w:lang w:eastAsia="zh-TW"/>
        </w:rPr>
        <w:t>截至</w:t>
      </w:r>
      <w:r w:rsidR="00FD2DD5">
        <w:rPr>
          <w:rFonts w:hint="eastAsia"/>
          <w:b/>
          <w:kern w:val="0"/>
          <w:sz w:val="28"/>
        </w:rPr>
        <w:t>11</w:t>
      </w:r>
      <w:r w:rsidR="00FD2DD5">
        <w:rPr>
          <w:rFonts w:hint="eastAsia"/>
          <w:b/>
          <w:kern w:val="0"/>
          <w:sz w:val="28"/>
          <w:lang w:eastAsia="zh-TW"/>
        </w:rPr>
        <w:t>3</w:t>
      </w:r>
      <w:r w:rsidR="00FD2DD5">
        <w:rPr>
          <w:rFonts w:hint="eastAsia"/>
          <w:b/>
          <w:kern w:val="0"/>
          <w:sz w:val="28"/>
        </w:rPr>
        <w:t>年</w:t>
      </w:r>
      <w:r w:rsidR="00FD2DD5" w:rsidRPr="00746FF3">
        <w:rPr>
          <w:rFonts w:hint="eastAsia"/>
          <w:b/>
          <w:kern w:val="0"/>
          <w:sz w:val="28"/>
        </w:rPr>
        <w:t>底</w:t>
      </w:r>
      <w:r w:rsidR="00FD2DD5" w:rsidRPr="00746FF3">
        <w:rPr>
          <w:rFonts w:hint="eastAsia"/>
          <w:b/>
          <w:sz w:val="28"/>
          <w:lang w:eastAsia="zh-TW"/>
        </w:rPr>
        <w:t>臺灣土地</w:t>
      </w:r>
      <w:r w:rsidR="00FD2DD5" w:rsidRPr="00746FF3">
        <w:rPr>
          <w:rFonts w:hint="eastAsia"/>
          <w:b/>
          <w:kern w:val="0"/>
          <w:sz w:val="28"/>
        </w:rPr>
        <w:t>銀行</w:t>
      </w:r>
      <w:r w:rsidRPr="00746FF3">
        <w:rPr>
          <w:rFonts w:hint="eastAsia"/>
          <w:b/>
          <w:kern w:val="0"/>
          <w:sz w:val="28"/>
        </w:rPr>
        <w:t>營</w:t>
      </w:r>
      <w:r w:rsidRPr="001958B1">
        <w:rPr>
          <w:rFonts w:hint="eastAsia"/>
          <w:b/>
          <w:kern w:val="0"/>
          <w:sz w:val="28"/>
        </w:rPr>
        <w:t>業廳舍</w:t>
      </w:r>
      <w:r w:rsidR="00C65007">
        <w:rPr>
          <w:rFonts w:hint="eastAsia"/>
          <w:b/>
          <w:kern w:val="0"/>
          <w:sz w:val="28"/>
          <w:lang w:eastAsia="zh-TW"/>
        </w:rPr>
        <w:t>空</w:t>
      </w:r>
      <w:r w:rsidRPr="001958B1">
        <w:rPr>
          <w:rFonts w:hint="eastAsia"/>
          <w:b/>
          <w:kern w:val="0"/>
          <w:sz w:val="28"/>
        </w:rPr>
        <w:t>置情形</w:t>
      </w:r>
      <w:r w:rsidR="00FD2DD5">
        <w:rPr>
          <w:rFonts w:hint="eastAsia"/>
          <w:b/>
          <w:kern w:val="0"/>
          <w:sz w:val="28"/>
          <w:lang w:eastAsia="zh-TW"/>
        </w:rPr>
        <w:t>一覽</w:t>
      </w:r>
      <w:r w:rsidRPr="001958B1">
        <w:rPr>
          <w:rFonts w:hint="eastAsia"/>
          <w:b/>
          <w:kern w:val="0"/>
          <w:sz w:val="28"/>
        </w:rPr>
        <w:t xml:space="preserve">表 </w:t>
      </w:r>
    </w:p>
    <w:p w:rsidR="00BD6163" w:rsidRPr="001958B1" w:rsidRDefault="00BD6163" w:rsidP="00BD6163">
      <w:pPr>
        <w:pStyle w:val="142"/>
        <w:spacing w:line="400" w:lineRule="exact"/>
        <w:ind w:rightChars="-50" w:right="-142"/>
        <w:jc w:val="right"/>
        <w:rPr>
          <w:b/>
          <w:kern w:val="0"/>
          <w:sz w:val="28"/>
        </w:rPr>
      </w:pPr>
      <w:r w:rsidRPr="008E5B86">
        <w:rPr>
          <w:rFonts w:hint="eastAsia"/>
        </w:rPr>
        <w:t>單位：</w:t>
      </w:r>
      <w:r w:rsidRPr="0084210C">
        <w:rPr>
          <w:rFonts w:hint="eastAsia"/>
          <w:lang w:eastAsia="zh-TW"/>
        </w:rPr>
        <w:t>平方公尺</w:t>
      </w:r>
      <w:r>
        <w:rPr>
          <w:rFonts w:hint="eastAsia"/>
        </w:rPr>
        <w:t>；</w:t>
      </w:r>
      <w:r w:rsidRPr="0084210C">
        <w:t>%</w:t>
      </w:r>
      <w:r w:rsidRPr="001958B1">
        <w:rPr>
          <w:rFonts w:hint="eastAsia"/>
          <w:b/>
          <w:kern w:val="0"/>
          <w:sz w:val="28"/>
        </w:rPr>
        <w:t xml:space="preserve">  </w:t>
      </w:r>
    </w:p>
    <w:tbl>
      <w:tblPr>
        <w:tblW w:w="8505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9"/>
        <w:gridCol w:w="1795"/>
        <w:gridCol w:w="1795"/>
        <w:gridCol w:w="1654"/>
        <w:gridCol w:w="1872"/>
      </w:tblGrid>
      <w:tr w:rsidR="00BD6163" w:rsidRPr="0082116B">
        <w:trPr>
          <w:trHeight w:val="352"/>
          <w:tblHeader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分行名稱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總面積</w:t>
            </w:r>
            <w:r>
              <w:rPr>
                <w:rFonts w:hint="eastAsia"/>
                <w:b/>
                <w:lang w:eastAsia="zh-TW"/>
              </w:rPr>
              <w:t>(A)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b/>
              </w:rPr>
              <w:t>空</w:t>
            </w:r>
            <w:r w:rsidRPr="0082116B">
              <w:rPr>
                <w:b/>
              </w:rPr>
              <w:t>置面積</w:t>
            </w:r>
            <w:r>
              <w:rPr>
                <w:rFonts w:hint="eastAsia"/>
                <w:b/>
                <w:lang w:eastAsia="zh-TW"/>
              </w:rPr>
              <w:t>(B)</w:t>
            </w:r>
          </w:p>
        </w:tc>
        <w:tc>
          <w:tcPr>
            <w:tcW w:w="1654" w:type="dxa"/>
            <w:shd w:val="clear" w:color="auto" w:fill="auto"/>
            <w:noWrap/>
            <w:vAlign w:val="center"/>
            <w:hideMark/>
          </w:tcPr>
          <w:p w:rsidR="00BD6163" w:rsidRDefault="00BD6163" w:rsidP="00BD6163">
            <w:pPr>
              <w:pStyle w:val="142"/>
              <w:ind w:left="566" w:hanging="566"/>
              <w:jc w:val="center"/>
              <w:rPr>
                <w:b/>
                <w:lang w:eastAsia="zh-TW"/>
              </w:rPr>
            </w:pPr>
            <w:r w:rsidRPr="0082116B">
              <w:rPr>
                <w:b/>
              </w:rPr>
              <w:t>空置比率</w:t>
            </w:r>
          </w:p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(B)</w:t>
            </w:r>
            <w:r w:rsidRPr="00AD0EC9">
              <w:rPr>
                <w:b/>
                <w:bCs/>
                <w:sz w:val="23"/>
                <w:szCs w:val="23"/>
              </w:rPr>
              <w:t>/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</w:t>
            </w:r>
            <w:r w:rsidRPr="00AD0EC9">
              <w:rPr>
                <w:b/>
                <w:bCs/>
                <w:sz w:val="23"/>
                <w:szCs w:val="23"/>
              </w:rPr>
              <w:t>A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)</w:t>
            </w:r>
            <w:r w:rsidRPr="00AD0EC9">
              <w:rPr>
                <w:rFonts w:hint="eastAsia"/>
                <w:b/>
                <w:bCs/>
                <w:sz w:val="23"/>
                <w:szCs w:val="23"/>
              </w:rPr>
              <w:t>×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100%</w:t>
            </w:r>
          </w:p>
        </w:tc>
        <w:tc>
          <w:tcPr>
            <w:tcW w:w="1872" w:type="dxa"/>
            <w:vAlign w:val="center"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rFonts w:hint="eastAsia"/>
                <w:b/>
              </w:rPr>
              <w:t>帳列資產科目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rPr>
                <w:rFonts w:hint="eastAsia"/>
              </w:rPr>
              <w:t>基隆分行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21,658.83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1,228.55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5.67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羅東分行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4,435.34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1,633.56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36.83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新竹分行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2C2207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 w:rsidR="00BD6163" w:rsidRPr="00ED6A46">
              <w:t>,</w:t>
            </w:r>
            <w:r>
              <w:rPr>
                <w:rFonts w:hint="eastAsia"/>
                <w:lang w:eastAsia="zh-TW"/>
              </w:rPr>
              <w:t>146</w:t>
            </w:r>
            <w:r w:rsidR="00BD6163" w:rsidRPr="00ED6A46">
              <w:t>.</w:t>
            </w:r>
            <w:r>
              <w:rPr>
                <w:rFonts w:hint="eastAsia"/>
                <w:lang w:eastAsia="zh-TW"/>
              </w:rPr>
              <w:t>41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1,020.37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2C2207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11.16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花蓮分行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6,238.24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970.83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15.56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頭份分行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D6A46">
              <w:t>2,723</w:t>
            </w:r>
            <w:r w:rsidR="002C2207">
              <w:rPr>
                <w:rFonts w:hint="eastAsia"/>
                <w:lang w:eastAsia="zh-TW"/>
              </w:rPr>
              <w:t>.00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543.27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19.95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B13106" w:rsidRDefault="00BD6163">
            <w:pPr>
              <w:pStyle w:val="142"/>
              <w:ind w:left="567" w:hanging="567"/>
              <w:jc w:val="center"/>
            </w:pPr>
            <w:r w:rsidRPr="00B13106">
              <w:lastRenderedPageBreak/>
              <w:t>豐原分行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4,849.46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2,527.66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52.12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投資性不動產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南投分行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6,746.77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1,902.54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D6A46">
              <w:t>28.2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員林分行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18,030.43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2,937.92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16.29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高雄分行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6,722.67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574.12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8.54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彰化分行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7,353</w:t>
            </w:r>
            <w:r w:rsidR="002C2207">
              <w:rPr>
                <w:rFonts w:hint="eastAsia"/>
                <w:lang w:eastAsia="zh-TW"/>
              </w:rPr>
              <w:t>.00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816.48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11.1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草屯分行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9,470.25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1,814.24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19.16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建國分行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17,676.38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1,769.3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10.01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ind w:left="566" w:hanging="566"/>
              <w:jc w:val="center"/>
              <w:rPr>
                <w:b/>
              </w:rPr>
            </w:pPr>
            <w:r w:rsidRPr="004B077B">
              <w:rPr>
                <w:b/>
              </w:rPr>
              <w:t>合計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FD2DD5" w:rsidRDefault="00FD2DD5">
            <w:pPr>
              <w:pStyle w:val="142"/>
              <w:jc w:val="right"/>
              <w:rPr>
                <w:b/>
                <w:bCs/>
              </w:rPr>
            </w:pPr>
            <w:r w:rsidRPr="00FD2DD5">
              <w:rPr>
                <w:b/>
                <w:bCs/>
                <w:lang w:eastAsia="zh-TW"/>
              </w:rPr>
              <w:t>115,050.78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jc w:val="right"/>
              <w:rPr>
                <w:b/>
              </w:rPr>
            </w:pPr>
            <w:r w:rsidRPr="004B077B">
              <w:rPr>
                <w:b/>
              </w:rPr>
              <w:t>17,738.84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jc w:val="right"/>
              <w:rPr>
                <w:rFonts w:hint="eastAsia"/>
                <w:b/>
                <w:lang w:eastAsia="zh-TW"/>
              </w:rPr>
            </w:pPr>
            <w:r w:rsidRPr="004B077B">
              <w:rPr>
                <w:b/>
              </w:rPr>
              <w:t>15.</w:t>
            </w:r>
            <w:r w:rsidR="002C2207">
              <w:rPr>
                <w:rFonts w:hint="eastAsia"/>
                <w:b/>
                <w:lang w:eastAsia="zh-TW"/>
              </w:rPr>
              <w:t>42</w:t>
            </w:r>
          </w:p>
        </w:tc>
        <w:tc>
          <w:tcPr>
            <w:tcW w:w="1872" w:type="dxa"/>
            <w:vAlign w:val="center"/>
          </w:tcPr>
          <w:p w:rsidR="00BD6163" w:rsidRPr="0082116B" w:rsidRDefault="00BD6163">
            <w:pPr>
              <w:pStyle w:val="142"/>
              <w:ind w:left="567" w:hanging="567"/>
              <w:jc w:val="right"/>
            </w:pPr>
          </w:p>
        </w:tc>
      </w:tr>
    </w:tbl>
    <w:p w:rsidR="00BD6163" w:rsidRPr="005E18CF" w:rsidRDefault="00BD6163" w:rsidP="00BD6163">
      <w:pPr>
        <w:pStyle w:val="142"/>
        <w:ind w:leftChars="50" w:left="1358" w:rightChars="-50" w:right="-142" w:hangingChars="500" w:hanging="1216"/>
        <w:jc w:val="both"/>
      </w:pPr>
      <w:r w:rsidRPr="005E18CF">
        <w:rPr>
          <w:rFonts w:hint="eastAsia"/>
        </w:rPr>
        <w:t>說    明：據該行表示，閒置行舍一般係以會計科目-房屋及建築列帳，並僅就</w:t>
      </w:r>
      <w:r w:rsidRPr="005E18CF">
        <w:rPr>
          <w:rFonts w:hint="eastAsia"/>
          <w:lang w:eastAsia="zh-TW"/>
        </w:rPr>
        <w:t>各行舍總面積列示帳面價值，並無再細分閒置面積所屬帳面價值；另有關表列豐原分行之閒置部分，原為豐農分行，於104年併入豐原分行並由其管理該閒置行舍，爰該閒置部分帳列投資性不動產。</w:t>
      </w:r>
    </w:p>
    <w:p w:rsidR="00BD6163" w:rsidRDefault="00BD6163" w:rsidP="00BD6163">
      <w:pPr>
        <w:pStyle w:val="142"/>
        <w:ind w:leftChars="50" w:left="1358" w:rightChars="-50" w:right="-142" w:hangingChars="500" w:hanging="1216"/>
        <w:jc w:val="both"/>
      </w:pPr>
      <w:r w:rsidRPr="005E18CF">
        <w:rPr>
          <w:rFonts w:hint="eastAsia"/>
        </w:rPr>
        <w:t>資料來源：臺灣土地銀行</w:t>
      </w:r>
      <w:r w:rsidRPr="005E18CF">
        <w:rPr>
          <w:rFonts w:hint="eastAsia"/>
          <w:lang w:eastAsia="zh-TW"/>
        </w:rPr>
        <w:t>，本中心彙製</w:t>
      </w:r>
      <w:r w:rsidRPr="005E18CF">
        <w:rPr>
          <w:rFonts w:hint="eastAsia"/>
        </w:rPr>
        <w:t>。</w:t>
      </w:r>
    </w:p>
    <w:p w:rsidR="00632882" w:rsidRDefault="00066E1F" w:rsidP="00BD6163">
      <w:pPr>
        <w:ind w:left="566" w:firstLine="566"/>
        <w:rPr>
          <w:rFonts w:hAnsi="標楷體"/>
        </w:rPr>
      </w:pPr>
      <w:r w:rsidRPr="001958B1">
        <w:rPr>
          <w:rFonts w:hAnsi="標楷體" w:hint="eastAsia"/>
        </w:rPr>
        <w:t>綜上，</w:t>
      </w:r>
      <w:r>
        <w:rPr>
          <w:rFonts w:hAnsi="標楷體" w:hint="eastAsia"/>
        </w:rPr>
        <w:t>國營事業</w:t>
      </w:r>
      <w:r w:rsidRPr="001958B1">
        <w:rPr>
          <w:rFonts w:hAnsi="標楷體" w:hint="eastAsia"/>
        </w:rPr>
        <w:t>應本企業化經營，積極開源節流，以追求最高盈餘為目標，惟</w:t>
      </w:r>
      <w:r w:rsidR="00ED16DE">
        <w:rPr>
          <w:rFonts w:hAnsi="標楷體" w:hint="eastAsia"/>
        </w:rPr>
        <w:t>截至113年底止，</w:t>
      </w:r>
      <w:r>
        <w:rPr>
          <w:rFonts w:hAnsi="標楷體" w:hint="eastAsia"/>
        </w:rPr>
        <w:t>臺灣土地銀行部分分行</w:t>
      </w:r>
      <w:r w:rsidRPr="001958B1">
        <w:rPr>
          <w:rFonts w:hAnsi="標楷體" w:hint="eastAsia"/>
        </w:rPr>
        <w:t>營業廳舍</w:t>
      </w:r>
      <w:r>
        <w:rPr>
          <w:rFonts w:hAnsi="標楷體" w:hint="eastAsia"/>
        </w:rPr>
        <w:t>仍有</w:t>
      </w:r>
      <w:r w:rsidRPr="001958B1">
        <w:rPr>
          <w:rFonts w:hAnsi="標楷體" w:hint="eastAsia"/>
        </w:rPr>
        <w:t>空間閒置，</w:t>
      </w:r>
      <w:r w:rsidR="002F2C4C">
        <w:rPr>
          <w:rFonts w:hAnsi="標楷體" w:hint="eastAsia"/>
        </w:rPr>
        <w:t>且其中3家</w:t>
      </w:r>
      <w:r w:rsidR="003E58DB">
        <w:rPr>
          <w:rFonts w:hAnsi="標楷體" w:hint="eastAsia"/>
        </w:rPr>
        <w:t>分行</w:t>
      </w:r>
      <w:r w:rsidR="002F2C4C">
        <w:rPr>
          <w:rFonts w:hAnsi="標楷體" w:hint="eastAsia"/>
        </w:rPr>
        <w:t>之空置比率逾25%</w:t>
      </w:r>
      <w:r w:rsidR="003E58DB">
        <w:rPr>
          <w:rFonts w:hint="eastAsia"/>
        </w:rPr>
        <w:t>，容</w:t>
      </w:r>
      <w:r w:rsidR="003E58DB" w:rsidRPr="001958B1">
        <w:rPr>
          <w:rFonts w:hint="eastAsia"/>
        </w:rPr>
        <w:t>有</w:t>
      </w:r>
      <w:r w:rsidR="00346E9A">
        <w:rPr>
          <w:rFonts w:hint="eastAsia"/>
        </w:rPr>
        <w:t>精進</w:t>
      </w:r>
      <w:r w:rsidR="003E58DB" w:rsidRPr="001958B1">
        <w:rPr>
          <w:rFonts w:hint="eastAsia"/>
        </w:rPr>
        <w:t>空間</w:t>
      </w:r>
      <w:r w:rsidR="002F2C4C">
        <w:rPr>
          <w:rFonts w:hAnsi="標楷體" w:hint="eastAsia"/>
        </w:rPr>
        <w:t>，</w:t>
      </w:r>
      <w:r>
        <w:rPr>
          <w:rFonts w:hAnsi="標楷體" w:hint="eastAsia"/>
        </w:rPr>
        <w:t>允</w:t>
      </w:r>
      <w:r w:rsidRPr="001958B1">
        <w:rPr>
          <w:rFonts w:hAnsi="標楷體" w:hint="eastAsia"/>
        </w:rPr>
        <w:t>宜研謀</w:t>
      </w:r>
      <w:r>
        <w:rPr>
          <w:rFonts w:hAnsi="標楷體" w:hint="eastAsia"/>
        </w:rPr>
        <w:t>善</w:t>
      </w:r>
      <w:r w:rsidRPr="001958B1">
        <w:rPr>
          <w:rFonts w:hAnsi="標楷體" w:hint="eastAsia"/>
        </w:rPr>
        <w:t>策</w:t>
      </w:r>
      <w:r>
        <w:rPr>
          <w:rFonts w:hAnsi="標楷體" w:hint="eastAsia"/>
        </w:rPr>
        <w:t>，</w:t>
      </w:r>
      <w:r w:rsidRPr="001958B1">
        <w:rPr>
          <w:rFonts w:hAnsi="標楷體" w:hint="eastAsia"/>
        </w:rPr>
        <w:t>以</w:t>
      </w:r>
      <w:r>
        <w:rPr>
          <w:rFonts w:hAnsi="標楷體" w:hint="eastAsia"/>
        </w:rPr>
        <w:t>期提升資產運用效益並增裕</w:t>
      </w:r>
      <w:r w:rsidRPr="001958B1">
        <w:rPr>
          <w:rFonts w:hAnsi="標楷體" w:hint="eastAsia"/>
        </w:rPr>
        <w:t>收</w:t>
      </w:r>
      <w:r w:rsidR="00346E9A">
        <w:rPr>
          <w:rFonts w:hAnsi="標楷體" w:hint="eastAsia"/>
        </w:rPr>
        <w:t>入</w:t>
      </w:r>
      <w:r w:rsidRPr="001958B1">
        <w:rPr>
          <w:rFonts w:hAnsi="標楷體" w:hint="eastAsia"/>
        </w:rPr>
        <w:t>。</w:t>
      </w:r>
    </w:p>
    <w:bookmarkEnd w:id="2"/>
    <w:sectPr w:rsidR="00632882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3F" w:rsidRDefault="008C703F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137D3E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3F" w:rsidRDefault="008C703F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footnote>
  <w:footnote w:id="1">
    <w:p w:rsidR="001C54F8" w:rsidRPr="001C54F8" w:rsidRDefault="001C54F8" w:rsidP="001C54F8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szCs w:val="24"/>
          <w:lang w:eastAsia="zh-TW"/>
        </w:rPr>
        <w:t xml:space="preserve"> </w:t>
      </w:r>
      <w:r w:rsidR="00F70104">
        <w:rPr>
          <w:rFonts w:hint="eastAsia"/>
          <w:szCs w:val="24"/>
          <w:lang w:eastAsia="zh-TW"/>
        </w:rPr>
        <w:t>本期稅後淨利總數</w:t>
      </w:r>
      <w:r w:rsidR="00F70104" w:rsidRPr="009D20B1">
        <w:rPr>
          <w:rFonts w:hint="eastAsia"/>
          <w:szCs w:val="24"/>
        </w:rPr>
        <w:t>與</w:t>
      </w:r>
      <w:r>
        <w:rPr>
          <w:rFonts w:hint="eastAsia"/>
          <w:szCs w:val="24"/>
          <w:lang w:eastAsia="zh-TW"/>
        </w:rPr>
        <w:t>各項收支</w:t>
      </w:r>
      <w:r w:rsidR="00F70104">
        <w:rPr>
          <w:rFonts w:hint="eastAsia"/>
          <w:szCs w:val="24"/>
          <w:lang w:eastAsia="zh-TW"/>
        </w:rPr>
        <w:t>細項合計略有出入</w:t>
      </w:r>
      <w:r w:rsidRPr="009D20B1">
        <w:rPr>
          <w:rFonts w:hint="eastAsia"/>
          <w:szCs w:val="24"/>
        </w:rPr>
        <w:t>，係因四捨五入所致</w:t>
      </w:r>
      <w:r w:rsidR="00F70104">
        <w:rPr>
          <w:rFonts w:hint="eastAsia"/>
          <w:szCs w:val="24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6366"/>
    <w:rsid w:val="0001713C"/>
    <w:rsid w:val="0002058B"/>
    <w:rsid w:val="000232E7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48C8"/>
    <w:rsid w:val="0003608B"/>
    <w:rsid w:val="00036270"/>
    <w:rsid w:val="000362BB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5D27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1ED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6E1F"/>
    <w:rsid w:val="000675BF"/>
    <w:rsid w:val="00070664"/>
    <w:rsid w:val="00070A68"/>
    <w:rsid w:val="00070DED"/>
    <w:rsid w:val="00072131"/>
    <w:rsid w:val="000733C5"/>
    <w:rsid w:val="00074795"/>
    <w:rsid w:val="0007543F"/>
    <w:rsid w:val="0007579D"/>
    <w:rsid w:val="000757C2"/>
    <w:rsid w:val="000774D3"/>
    <w:rsid w:val="00077DDD"/>
    <w:rsid w:val="000816F3"/>
    <w:rsid w:val="00081E0C"/>
    <w:rsid w:val="0008252F"/>
    <w:rsid w:val="00082B06"/>
    <w:rsid w:val="00082E8D"/>
    <w:rsid w:val="000830CE"/>
    <w:rsid w:val="0008328D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86F"/>
    <w:rsid w:val="000C5BCC"/>
    <w:rsid w:val="000C5CEA"/>
    <w:rsid w:val="000C6BD9"/>
    <w:rsid w:val="000D0EB0"/>
    <w:rsid w:val="000D1DDD"/>
    <w:rsid w:val="000D3353"/>
    <w:rsid w:val="000D45D6"/>
    <w:rsid w:val="000D47B9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864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47A6"/>
    <w:rsid w:val="00125A40"/>
    <w:rsid w:val="001262A9"/>
    <w:rsid w:val="001265FB"/>
    <w:rsid w:val="00126A95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37D3E"/>
    <w:rsid w:val="00141274"/>
    <w:rsid w:val="00141677"/>
    <w:rsid w:val="001419A8"/>
    <w:rsid w:val="00141E18"/>
    <w:rsid w:val="00141F1A"/>
    <w:rsid w:val="001422BC"/>
    <w:rsid w:val="001431B8"/>
    <w:rsid w:val="00143F48"/>
    <w:rsid w:val="001449DF"/>
    <w:rsid w:val="0014526A"/>
    <w:rsid w:val="00145430"/>
    <w:rsid w:val="00145B0E"/>
    <w:rsid w:val="00146215"/>
    <w:rsid w:val="001503F9"/>
    <w:rsid w:val="00151AAE"/>
    <w:rsid w:val="00151D83"/>
    <w:rsid w:val="0015261A"/>
    <w:rsid w:val="001555DD"/>
    <w:rsid w:val="00156319"/>
    <w:rsid w:val="001573CA"/>
    <w:rsid w:val="00157B3F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4A47"/>
    <w:rsid w:val="001850F9"/>
    <w:rsid w:val="00185254"/>
    <w:rsid w:val="00186B57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A15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4F8"/>
    <w:rsid w:val="001C560E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2B3B"/>
    <w:rsid w:val="001F4784"/>
    <w:rsid w:val="001F4CFC"/>
    <w:rsid w:val="001F64EC"/>
    <w:rsid w:val="001F6888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5D58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C2A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0D8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45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209"/>
    <w:rsid w:val="002A032A"/>
    <w:rsid w:val="002A0B4A"/>
    <w:rsid w:val="002A0FAE"/>
    <w:rsid w:val="002A128A"/>
    <w:rsid w:val="002A150F"/>
    <w:rsid w:val="002A2CCB"/>
    <w:rsid w:val="002A3BEE"/>
    <w:rsid w:val="002A3CAA"/>
    <w:rsid w:val="002A44D6"/>
    <w:rsid w:val="002B0E4A"/>
    <w:rsid w:val="002B2397"/>
    <w:rsid w:val="002B23C8"/>
    <w:rsid w:val="002B3037"/>
    <w:rsid w:val="002B30C3"/>
    <w:rsid w:val="002B324F"/>
    <w:rsid w:val="002B32A4"/>
    <w:rsid w:val="002B48BB"/>
    <w:rsid w:val="002B48F1"/>
    <w:rsid w:val="002B49E6"/>
    <w:rsid w:val="002B62C5"/>
    <w:rsid w:val="002B6A0B"/>
    <w:rsid w:val="002B6BFF"/>
    <w:rsid w:val="002B7EC4"/>
    <w:rsid w:val="002C1FF9"/>
    <w:rsid w:val="002C2207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2C4C"/>
    <w:rsid w:val="002F3BC9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090F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369"/>
    <w:rsid w:val="00323920"/>
    <w:rsid w:val="003247F6"/>
    <w:rsid w:val="00324AD3"/>
    <w:rsid w:val="00327B6B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338"/>
    <w:rsid w:val="00342701"/>
    <w:rsid w:val="00342779"/>
    <w:rsid w:val="003429FE"/>
    <w:rsid w:val="0034348D"/>
    <w:rsid w:val="003448BA"/>
    <w:rsid w:val="00344A07"/>
    <w:rsid w:val="00345A66"/>
    <w:rsid w:val="003466C1"/>
    <w:rsid w:val="00346E9A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011"/>
    <w:rsid w:val="00360686"/>
    <w:rsid w:val="003608B6"/>
    <w:rsid w:val="00361FFF"/>
    <w:rsid w:val="003624E6"/>
    <w:rsid w:val="0036296D"/>
    <w:rsid w:val="00362F09"/>
    <w:rsid w:val="00363642"/>
    <w:rsid w:val="003637BE"/>
    <w:rsid w:val="003650FE"/>
    <w:rsid w:val="003660DE"/>
    <w:rsid w:val="0037033C"/>
    <w:rsid w:val="00370BBD"/>
    <w:rsid w:val="00370F14"/>
    <w:rsid w:val="00373119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455"/>
    <w:rsid w:val="0039365E"/>
    <w:rsid w:val="00396295"/>
    <w:rsid w:val="0039632F"/>
    <w:rsid w:val="00397566"/>
    <w:rsid w:val="003A0E85"/>
    <w:rsid w:val="003A24D4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62FE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1E0C"/>
    <w:rsid w:val="003E27B9"/>
    <w:rsid w:val="003E2E67"/>
    <w:rsid w:val="003E3A1B"/>
    <w:rsid w:val="003E5007"/>
    <w:rsid w:val="003E5235"/>
    <w:rsid w:val="003E58DB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6EBE"/>
    <w:rsid w:val="004078B1"/>
    <w:rsid w:val="004107D8"/>
    <w:rsid w:val="00411683"/>
    <w:rsid w:val="004118F1"/>
    <w:rsid w:val="00412EE5"/>
    <w:rsid w:val="004130C6"/>
    <w:rsid w:val="00413B4B"/>
    <w:rsid w:val="0041494F"/>
    <w:rsid w:val="0041594A"/>
    <w:rsid w:val="004210CC"/>
    <w:rsid w:val="004210FE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265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55C7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23D"/>
    <w:rsid w:val="0045651C"/>
    <w:rsid w:val="00457066"/>
    <w:rsid w:val="00457B7D"/>
    <w:rsid w:val="00457F98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1A2"/>
    <w:rsid w:val="004B5F3A"/>
    <w:rsid w:val="004B6324"/>
    <w:rsid w:val="004C0991"/>
    <w:rsid w:val="004C0CBE"/>
    <w:rsid w:val="004C2058"/>
    <w:rsid w:val="004C2DA8"/>
    <w:rsid w:val="004C38E0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6BC7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975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5E41"/>
    <w:rsid w:val="00536042"/>
    <w:rsid w:val="0053707A"/>
    <w:rsid w:val="0053788B"/>
    <w:rsid w:val="005400BC"/>
    <w:rsid w:val="00541865"/>
    <w:rsid w:val="00541F6A"/>
    <w:rsid w:val="00542C59"/>
    <w:rsid w:val="005432E4"/>
    <w:rsid w:val="00543480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6AB7"/>
    <w:rsid w:val="00557265"/>
    <w:rsid w:val="0055785F"/>
    <w:rsid w:val="00557E6D"/>
    <w:rsid w:val="0056052E"/>
    <w:rsid w:val="0056121E"/>
    <w:rsid w:val="005619B2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364"/>
    <w:rsid w:val="00573795"/>
    <w:rsid w:val="00574BB8"/>
    <w:rsid w:val="00575021"/>
    <w:rsid w:val="00575328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94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6339"/>
    <w:rsid w:val="00587993"/>
    <w:rsid w:val="00587C82"/>
    <w:rsid w:val="005905FF"/>
    <w:rsid w:val="00590F88"/>
    <w:rsid w:val="00591C66"/>
    <w:rsid w:val="005922AE"/>
    <w:rsid w:val="005928BE"/>
    <w:rsid w:val="0059311A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0F87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59CE"/>
    <w:rsid w:val="005B693A"/>
    <w:rsid w:val="005B7DAF"/>
    <w:rsid w:val="005C0EDC"/>
    <w:rsid w:val="005C2CC8"/>
    <w:rsid w:val="005C796D"/>
    <w:rsid w:val="005D2591"/>
    <w:rsid w:val="005D2A0C"/>
    <w:rsid w:val="005D2BCF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9A3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33B8"/>
    <w:rsid w:val="00614D6F"/>
    <w:rsid w:val="00615127"/>
    <w:rsid w:val="0061564E"/>
    <w:rsid w:val="00620720"/>
    <w:rsid w:val="0062084F"/>
    <w:rsid w:val="00620F4A"/>
    <w:rsid w:val="00622A65"/>
    <w:rsid w:val="00624A5B"/>
    <w:rsid w:val="00625A5C"/>
    <w:rsid w:val="00626228"/>
    <w:rsid w:val="0062773D"/>
    <w:rsid w:val="00630752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37942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61F"/>
    <w:rsid w:val="00647717"/>
    <w:rsid w:val="00647873"/>
    <w:rsid w:val="0065034E"/>
    <w:rsid w:val="00651D9F"/>
    <w:rsid w:val="006524BE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2B56"/>
    <w:rsid w:val="00664189"/>
    <w:rsid w:val="00664E68"/>
    <w:rsid w:val="006652D2"/>
    <w:rsid w:val="0066540C"/>
    <w:rsid w:val="00665E27"/>
    <w:rsid w:val="0066654B"/>
    <w:rsid w:val="00666E6E"/>
    <w:rsid w:val="00667CC8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0DE"/>
    <w:rsid w:val="00690263"/>
    <w:rsid w:val="0069112F"/>
    <w:rsid w:val="0069193B"/>
    <w:rsid w:val="00692D6E"/>
    <w:rsid w:val="0069302D"/>
    <w:rsid w:val="006940EB"/>
    <w:rsid w:val="0069428F"/>
    <w:rsid w:val="00694872"/>
    <w:rsid w:val="00694A37"/>
    <w:rsid w:val="00694EA5"/>
    <w:rsid w:val="00694EBE"/>
    <w:rsid w:val="00696A71"/>
    <w:rsid w:val="00696B53"/>
    <w:rsid w:val="00697202"/>
    <w:rsid w:val="00697957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A67D6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08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493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1771F"/>
    <w:rsid w:val="0072062C"/>
    <w:rsid w:val="00721F29"/>
    <w:rsid w:val="00722576"/>
    <w:rsid w:val="00722CAC"/>
    <w:rsid w:val="0072364F"/>
    <w:rsid w:val="0072366E"/>
    <w:rsid w:val="00723B34"/>
    <w:rsid w:val="007242E7"/>
    <w:rsid w:val="0072516D"/>
    <w:rsid w:val="00725F9B"/>
    <w:rsid w:val="0072608D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0BC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C5D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0961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0D99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06"/>
    <w:rsid w:val="007B2CAA"/>
    <w:rsid w:val="007B2EC2"/>
    <w:rsid w:val="007B58E4"/>
    <w:rsid w:val="007B5E66"/>
    <w:rsid w:val="007B6140"/>
    <w:rsid w:val="007B701C"/>
    <w:rsid w:val="007B712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2DBD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7F7DBB"/>
    <w:rsid w:val="0080254B"/>
    <w:rsid w:val="00802596"/>
    <w:rsid w:val="00802BA5"/>
    <w:rsid w:val="0080395C"/>
    <w:rsid w:val="0080483B"/>
    <w:rsid w:val="00804F5F"/>
    <w:rsid w:val="0080505C"/>
    <w:rsid w:val="00806AC1"/>
    <w:rsid w:val="0081056B"/>
    <w:rsid w:val="00810DAB"/>
    <w:rsid w:val="00811B9C"/>
    <w:rsid w:val="0081202A"/>
    <w:rsid w:val="008125B9"/>
    <w:rsid w:val="0081343E"/>
    <w:rsid w:val="00815A44"/>
    <w:rsid w:val="00817174"/>
    <w:rsid w:val="008175B4"/>
    <w:rsid w:val="0081795D"/>
    <w:rsid w:val="008200C9"/>
    <w:rsid w:val="008205B0"/>
    <w:rsid w:val="00820C26"/>
    <w:rsid w:val="008212C3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112A"/>
    <w:rsid w:val="008320F9"/>
    <w:rsid w:val="00832E46"/>
    <w:rsid w:val="00833C17"/>
    <w:rsid w:val="0083406F"/>
    <w:rsid w:val="00834100"/>
    <w:rsid w:val="008349EF"/>
    <w:rsid w:val="00835F07"/>
    <w:rsid w:val="008362FC"/>
    <w:rsid w:val="008378AE"/>
    <w:rsid w:val="00840143"/>
    <w:rsid w:val="0084027D"/>
    <w:rsid w:val="00841C62"/>
    <w:rsid w:val="0084210C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96"/>
    <w:rsid w:val="008644A8"/>
    <w:rsid w:val="0086546C"/>
    <w:rsid w:val="00865C8E"/>
    <w:rsid w:val="00866809"/>
    <w:rsid w:val="00866817"/>
    <w:rsid w:val="0086722F"/>
    <w:rsid w:val="008677A2"/>
    <w:rsid w:val="00867D36"/>
    <w:rsid w:val="00867F89"/>
    <w:rsid w:val="008702B6"/>
    <w:rsid w:val="008705F9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51E9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0ABF"/>
    <w:rsid w:val="008C3138"/>
    <w:rsid w:val="008C35B5"/>
    <w:rsid w:val="008C4957"/>
    <w:rsid w:val="008C4A29"/>
    <w:rsid w:val="008C5488"/>
    <w:rsid w:val="008C5F4F"/>
    <w:rsid w:val="008C609C"/>
    <w:rsid w:val="008C682A"/>
    <w:rsid w:val="008C703F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5B86"/>
    <w:rsid w:val="008E6249"/>
    <w:rsid w:val="008E7EB1"/>
    <w:rsid w:val="008F1B3F"/>
    <w:rsid w:val="008F275B"/>
    <w:rsid w:val="008F2954"/>
    <w:rsid w:val="008F35CB"/>
    <w:rsid w:val="008F3A6E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188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0095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0F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3C15"/>
    <w:rsid w:val="00954AAD"/>
    <w:rsid w:val="00954FA9"/>
    <w:rsid w:val="009557E9"/>
    <w:rsid w:val="0095625C"/>
    <w:rsid w:val="009609FD"/>
    <w:rsid w:val="0096193D"/>
    <w:rsid w:val="00961988"/>
    <w:rsid w:val="00961B54"/>
    <w:rsid w:val="00961E2D"/>
    <w:rsid w:val="00961E8C"/>
    <w:rsid w:val="00962323"/>
    <w:rsid w:val="00962499"/>
    <w:rsid w:val="009631A9"/>
    <w:rsid w:val="00963EC2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0EB9"/>
    <w:rsid w:val="00995082"/>
    <w:rsid w:val="0099518A"/>
    <w:rsid w:val="009958DF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650"/>
    <w:rsid w:val="009B573B"/>
    <w:rsid w:val="009B62E7"/>
    <w:rsid w:val="009B65D0"/>
    <w:rsid w:val="009B68BC"/>
    <w:rsid w:val="009B6CF4"/>
    <w:rsid w:val="009B6D58"/>
    <w:rsid w:val="009C0E69"/>
    <w:rsid w:val="009C2CB1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155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6731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573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060"/>
    <w:rsid w:val="00A15B22"/>
    <w:rsid w:val="00A1623F"/>
    <w:rsid w:val="00A1640E"/>
    <w:rsid w:val="00A16FD2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70E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4F5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82D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1B36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499"/>
    <w:rsid w:val="00AC2C86"/>
    <w:rsid w:val="00AC2D42"/>
    <w:rsid w:val="00AC3525"/>
    <w:rsid w:val="00AC363C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5F1"/>
    <w:rsid w:val="00AD074A"/>
    <w:rsid w:val="00AD0E1B"/>
    <w:rsid w:val="00AD0EC9"/>
    <w:rsid w:val="00AD14A4"/>
    <w:rsid w:val="00AD1CB1"/>
    <w:rsid w:val="00AD2C32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2523"/>
    <w:rsid w:val="00AE2764"/>
    <w:rsid w:val="00AE3706"/>
    <w:rsid w:val="00AE39BF"/>
    <w:rsid w:val="00AE3A2F"/>
    <w:rsid w:val="00AE42F9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193E"/>
    <w:rsid w:val="00B11C0E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AE5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3A5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8B7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229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163"/>
    <w:rsid w:val="00BD695A"/>
    <w:rsid w:val="00BD7D05"/>
    <w:rsid w:val="00BE16F8"/>
    <w:rsid w:val="00BE1A56"/>
    <w:rsid w:val="00BE248E"/>
    <w:rsid w:val="00BE26A0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D62"/>
    <w:rsid w:val="00BF4EB8"/>
    <w:rsid w:val="00BF53B2"/>
    <w:rsid w:val="00BF5598"/>
    <w:rsid w:val="00BF5F55"/>
    <w:rsid w:val="00BF64C4"/>
    <w:rsid w:val="00BF749E"/>
    <w:rsid w:val="00C018C2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3F27"/>
    <w:rsid w:val="00C34968"/>
    <w:rsid w:val="00C35130"/>
    <w:rsid w:val="00C35B4F"/>
    <w:rsid w:val="00C36926"/>
    <w:rsid w:val="00C36A99"/>
    <w:rsid w:val="00C36F90"/>
    <w:rsid w:val="00C37294"/>
    <w:rsid w:val="00C3798A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1961"/>
    <w:rsid w:val="00C5263C"/>
    <w:rsid w:val="00C52D12"/>
    <w:rsid w:val="00C53018"/>
    <w:rsid w:val="00C547FE"/>
    <w:rsid w:val="00C556D3"/>
    <w:rsid w:val="00C558B3"/>
    <w:rsid w:val="00C57546"/>
    <w:rsid w:val="00C57F2D"/>
    <w:rsid w:val="00C60028"/>
    <w:rsid w:val="00C60632"/>
    <w:rsid w:val="00C60B2B"/>
    <w:rsid w:val="00C61499"/>
    <w:rsid w:val="00C61A1C"/>
    <w:rsid w:val="00C61EF8"/>
    <w:rsid w:val="00C620DB"/>
    <w:rsid w:val="00C624C8"/>
    <w:rsid w:val="00C62CBB"/>
    <w:rsid w:val="00C648B1"/>
    <w:rsid w:val="00C648BA"/>
    <w:rsid w:val="00C65007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3F9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4105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6E88"/>
    <w:rsid w:val="00CD73BA"/>
    <w:rsid w:val="00CD7DD4"/>
    <w:rsid w:val="00CE27BB"/>
    <w:rsid w:val="00CE5258"/>
    <w:rsid w:val="00CE53C9"/>
    <w:rsid w:val="00CE602F"/>
    <w:rsid w:val="00CE60AA"/>
    <w:rsid w:val="00CE6D35"/>
    <w:rsid w:val="00CE6DDD"/>
    <w:rsid w:val="00CF15BB"/>
    <w:rsid w:val="00CF2528"/>
    <w:rsid w:val="00CF27D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4188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63B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5F02"/>
    <w:rsid w:val="00D96847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5E0D"/>
    <w:rsid w:val="00DA7639"/>
    <w:rsid w:val="00DA7961"/>
    <w:rsid w:val="00DA7EF5"/>
    <w:rsid w:val="00DB040A"/>
    <w:rsid w:val="00DB07F8"/>
    <w:rsid w:val="00DB3378"/>
    <w:rsid w:val="00DB3C3F"/>
    <w:rsid w:val="00DB4DD2"/>
    <w:rsid w:val="00DB50D1"/>
    <w:rsid w:val="00DB5BF6"/>
    <w:rsid w:val="00DB5DFA"/>
    <w:rsid w:val="00DB60E5"/>
    <w:rsid w:val="00DB7C47"/>
    <w:rsid w:val="00DC0E0A"/>
    <w:rsid w:val="00DC1824"/>
    <w:rsid w:val="00DC1848"/>
    <w:rsid w:val="00DC1ADA"/>
    <w:rsid w:val="00DC2477"/>
    <w:rsid w:val="00DC2EA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2E53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5F28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2C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58F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002A"/>
    <w:rsid w:val="00E40320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2C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289"/>
    <w:rsid w:val="00E834CE"/>
    <w:rsid w:val="00E83FED"/>
    <w:rsid w:val="00E85383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4A8E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B7DB2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2BB"/>
    <w:rsid w:val="00ED0837"/>
    <w:rsid w:val="00ED093D"/>
    <w:rsid w:val="00ED1241"/>
    <w:rsid w:val="00ED159D"/>
    <w:rsid w:val="00ED16DE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CFC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134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42CF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0DC1"/>
    <w:rsid w:val="00F42F8D"/>
    <w:rsid w:val="00F4382B"/>
    <w:rsid w:val="00F438E9"/>
    <w:rsid w:val="00F4493E"/>
    <w:rsid w:val="00F4554E"/>
    <w:rsid w:val="00F45D77"/>
    <w:rsid w:val="00F46046"/>
    <w:rsid w:val="00F4659F"/>
    <w:rsid w:val="00F46907"/>
    <w:rsid w:val="00F46AE9"/>
    <w:rsid w:val="00F5217A"/>
    <w:rsid w:val="00F524E9"/>
    <w:rsid w:val="00F53310"/>
    <w:rsid w:val="00F5371F"/>
    <w:rsid w:val="00F53A30"/>
    <w:rsid w:val="00F55AB9"/>
    <w:rsid w:val="00F56BAA"/>
    <w:rsid w:val="00F57184"/>
    <w:rsid w:val="00F5722D"/>
    <w:rsid w:val="00F60D06"/>
    <w:rsid w:val="00F6168D"/>
    <w:rsid w:val="00F626B9"/>
    <w:rsid w:val="00F62D89"/>
    <w:rsid w:val="00F651EB"/>
    <w:rsid w:val="00F665C7"/>
    <w:rsid w:val="00F67493"/>
    <w:rsid w:val="00F67A40"/>
    <w:rsid w:val="00F70104"/>
    <w:rsid w:val="00F70914"/>
    <w:rsid w:val="00F70DD8"/>
    <w:rsid w:val="00F715A7"/>
    <w:rsid w:val="00F727ED"/>
    <w:rsid w:val="00F732F3"/>
    <w:rsid w:val="00F73BD5"/>
    <w:rsid w:val="00F74528"/>
    <w:rsid w:val="00F74C13"/>
    <w:rsid w:val="00F758CC"/>
    <w:rsid w:val="00F77014"/>
    <w:rsid w:val="00F77834"/>
    <w:rsid w:val="00F77A52"/>
    <w:rsid w:val="00F805A0"/>
    <w:rsid w:val="00F80BBA"/>
    <w:rsid w:val="00F80ED7"/>
    <w:rsid w:val="00F81326"/>
    <w:rsid w:val="00F81332"/>
    <w:rsid w:val="00F816B3"/>
    <w:rsid w:val="00F82294"/>
    <w:rsid w:val="00F82DA4"/>
    <w:rsid w:val="00F84529"/>
    <w:rsid w:val="00F84785"/>
    <w:rsid w:val="00F853F4"/>
    <w:rsid w:val="00F8620A"/>
    <w:rsid w:val="00F9099E"/>
    <w:rsid w:val="00F91915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6ED8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0B5F"/>
    <w:rsid w:val="00FC1B47"/>
    <w:rsid w:val="00FC3289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2DD5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6ED0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4F053DF-1F31-47CF-B1AF-615E9D1C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qFormat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說明"/>
    <w:basedOn w:val="aff1"/>
    <w:rsid w:val="00373119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1">
    <w:name w:val="Body Text Indent"/>
    <w:basedOn w:val="a"/>
    <w:link w:val="aff2"/>
    <w:uiPriority w:val="99"/>
    <w:semiHidden/>
    <w:unhideWhenUsed/>
    <w:rsid w:val="00373119"/>
    <w:pPr>
      <w:spacing w:after="120"/>
      <w:ind w:left="480"/>
    </w:pPr>
  </w:style>
  <w:style w:type="character" w:customStyle="1" w:styleId="aff2">
    <w:name w:val="本文縮排 字元"/>
    <w:link w:val="aff1"/>
    <w:uiPriority w:val="99"/>
    <w:semiHidden/>
    <w:rsid w:val="003731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501B3-91C5-45B8-913B-E56372CC0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321</Words>
  <Characters>1833</Characters>
  <Application>Microsoft Office Word</Application>
  <DocSecurity>0</DocSecurity>
  <Lines>15</Lines>
  <Paragraphs>4</Paragraphs>
  <ScaleCrop>false</ScaleCrop>
  <Company>HOME</Company>
  <LinksUpToDate>false</LinksUpToDate>
  <CharactersWithSpaces>2150</CharactersWithSpaces>
  <SharedDoc>false</SharedDoc>
  <HLinks>
    <vt:vector size="18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_Toc224737067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_Toc224737066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_Toc224737065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2026-03-17T02:19:00Z</cp:lastPrinted>
  <dcterms:created xsi:type="dcterms:W3CDTF">2026-03-23T03:11:00Z</dcterms:created>
  <dcterms:modified xsi:type="dcterms:W3CDTF">2026-03-23T03:11:00Z</dcterms:modified>
</cp:coreProperties>
</file>