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36D" w:rsidRDefault="00D86EBF" w:rsidP="00084AE2">
      <w:pPr>
        <w:pStyle w:val="aa"/>
        <w:rPr>
          <w:w w:val="105"/>
        </w:rPr>
      </w:pPr>
      <w:bookmarkStart w:id="0" w:name="_GoBack"/>
      <w:bookmarkEnd w:id="0"/>
      <w:r w:rsidRPr="00D218AB">
        <w:rPr>
          <w:rFonts w:hint="eastAsia"/>
          <w:w w:val="105"/>
        </w:rPr>
        <w:t>金融監督管理基金、保險業務發展基金1</w:t>
      </w:r>
      <w:r w:rsidR="00F50D17">
        <w:rPr>
          <w:rFonts w:hint="eastAsia"/>
          <w:w w:val="105"/>
        </w:rPr>
        <w:t>1</w:t>
      </w:r>
      <w:r w:rsidR="00563680">
        <w:rPr>
          <w:rFonts w:hint="eastAsia"/>
          <w:w w:val="105"/>
        </w:rPr>
        <w:t>3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563680" w:rsidRPr="00EC60A7" w:rsidRDefault="00563680" w:rsidP="00EC60A7">
      <w:pPr>
        <w:pStyle w:val="14"/>
        <w:ind w:left="567" w:hanging="567"/>
      </w:pPr>
      <w:bookmarkStart w:id="9" w:name="_Toc91418519"/>
      <w:bookmarkStart w:id="10" w:name="_Toc116444643"/>
      <w:bookmarkStart w:id="11" w:name="_Toc23850889"/>
      <w:bookmarkStart w:id="12" w:name="_Toc91418520"/>
      <w:bookmarkStart w:id="13" w:name="_Toc116444644"/>
      <w:bookmarkStart w:id="14" w:name="_Toc91418528"/>
      <w:bookmarkStart w:id="15" w:name="_Toc116444652"/>
      <w:bookmarkStart w:id="16" w:name="_Toc54273919"/>
      <w:bookmarkStart w:id="17" w:name="_Toc149639959"/>
      <w:bookmarkStart w:id="18" w:name="_Toc224639577"/>
      <w:bookmarkEnd w:id="1"/>
      <w:bookmarkEnd w:id="2"/>
      <w:bookmarkEnd w:id="3"/>
      <w:bookmarkEnd w:id="6"/>
      <w:bookmarkEnd w:id="7"/>
      <w:bookmarkEnd w:id="8"/>
      <w:r w:rsidRPr="00EC60A7">
        <w:rPr>
          <w:rFonts w:hint="eastAsia"/>
        </w:rPr>
        <w:t>一、</w:t>
      </w:r>
      <w:bookmarkEnd w:id="16"/>
      <w:r w:rsidR="00F64633" w:rsidRPr="00EC60A7">
        <w:rPr>
          <w:rFonts w:hint="eastAsia"/>
        </w:rPr>
        <w:t>近年「委託經營資產」衍生之「利息收入」</w:t>
      </w:r>
      <w:r w:rsidR="004D35ED">
        <w:rPr>
          <w:rFonts w:hint="eastAsia"/>
        </w:rPr>
        <w:t>皆</w:t>
      </w:r>
      <w:r w:rsidR="00F64633" w:rsidRPr="00EC60A7">
        <w:rPr>
          <w:rFonts w:hint="eastAsia"/>
        </w:rPr>
        <w:t>遠逾預算數，且實際投資報酬率亦多高於預期，允宜</w:t>
      </w:r>
      <w:r w:rsidR="006501E5">
        <w:rPr>
          <w:rFonts w:hint="eastAsia"/>
        </w:rPr>
        <w:t>於</w:t>
      </w:r>
      <w:r w:rsidR="00F64633" w:rsidRPr="00EC60A7">
        <w:rPr>
          <w:rFonts w:hint="eastAsia"/>
        </w:rPr>
        <w:t>兼顧流動及安全性之前提下，調增目標值，俾</w:t>
      </w:r>
      <w:r w:rsidR="001051E6">
        <w:rPr>
          <w:rFonts w:hint="eastAsia"/>
        </w:rPr>
        <w:t>符實情</w:t>
      </w:r>
      <w:r w:rsidR="00C30950">
        <w:rPr>
          <w:rFonts w:hint="eastAsia"/>
        </w:rPr>
        <w:t>並</w:t>
      </w:r>
      <w:r w:rsidR="00F64633" w:rsidRPr="00EC60A7">
        <w:rPr>
          <w:rFonts w:hint="eastAsia"/>
        </w:rPr>
        <w:t>激勵</w:t>
      </w:r>
      <w:r w:rsidRPr="00EC60A7">
        <w:rPr>
          <w:rFonts w:hint="eastAsia"/>
        </w:rPr>
        <w:t>委託經營績效</w:t>
      </w:r>
      <w:bookmarkEnd w:id="17"/>
      <w:bookmarkEnd w:id="18"/>
    </w:p>
    <w:p w:rsidR="00563680" w:rsidRPr="005016E6" w:rsidRDefault="001051E6" w:rsidP="00563680">
      <w:pPr>
        <w:ind w:left="567" w:firstLine="567"/>
      </w:pPr>
      <w:r w:rsidRPr="001051E6">
        <w:rPr>
          <w:rFonts w:hint="eastAsia"/>
        </w:rPr>
        <w:t>金融監督管理基金</w:t>
      </w:r>
      <w:r>
        <w:rPr>
          <w:rFonts w:hint="eastAsia"/>
        </w:rPr>
        <w:t>(以下稱</w:t>
      </w:r>
      <w:r w:rsidR="00563680" w:rsidRPr="00356828">
        <w:rPr>
          <w:rFonts w:hint="eastAsia"/>
        </w:rPr>
        <w:t>金管基金</w:t>
      </w:r>
      <w:r>
        <w:rPr>
          <w:rFonts w:hint="eastAsia"/>
        </w:rPr>
        <w:t>)</w:t>
      </w:r>
      <w:r w:rsidR="00563680" w:rsidRPr="00356828">
        <w:t>11</w:t>
      </w:r>
      <w:r w:rsidR="00563680">
        <w:rPr>
          <w:rFonts w:hint="eastAsia"/>
        </w:rPr>
        <w:t>3</w:t>
      </w:r>
      <w:r w:rsidR="00563680" w:rsidRPr="00356828">
        <w:rPr>
          <w:rFonts w:hint="eastAsia"/>
        </w:rPr>
        <w:t>年度</w:t>
      </w:r>
      <w:r w:rsidR="00837FA1">
        <w:rPr>
          <w:rFonts w:hint="eastAsia"/>
        </w:rPr>
        <w:t>「</w:t>
      </w:r>
      <w:r w:rsidR="00837FA1" w:rsidRPr="00BE0AC3">
        <w:rPr>
          <w:rFonts w:hint="eastAsia"/>
        </w:rPr>
        <w:t>委託經營資產</w:t>
      </w:r>
      <w:r w:rsidR="00837FA1">
        <w:rPr>
          <w:rFonts w:hint="eastAsia"/>
        </w:rPr>
        <w:t>」衍生之「</w:t>
      </w:r>
      <w:r w:rsidR="00837FA1" w:rsidRPr="00356828">
        <w:rPr>
          <w:rFonts w:hint="eastAsia"/>
        </w:rPr>
        <w:t>利息收入</w:t>
      </w:r>
      <w:r w:rsidR="00837FA1">
        <w:rPr>
          <w:rFonts w:hint="eastAsia"/>
        </w:rPr>
        <w:t>」</w:t>
      </w:r>
      <w:r w:rsidR="007D48BB">
        <w:rPr>
          <w:rFonts w:hint="eastAsia"/>
        </w:rPr>
        <w:t>預算數為1</w:t>
      </w:r>
      <w:r w:rsidR="00837FA1">
        <w:rPr>
          <w:rFonts w:hint="eastAsia"/>
        </w:rPr>
        <w:t>8</w:t>
      </w:r>
      <w:r w:rsidR="007D48BB">
        <w:rPr>
          <w:rFonts w:hint="eastAsia"/>
        </w:rPr>
        <w:t>億</w:t>
      </w:r>
      <w:r w:rsidR="00837FA1">
        <w:rPr>
          <w:rFonts w:hint="eastAsia"/>
        </w:rPr>
        <w:t>8,</w:t>
      </w:r>
      <w:r w:rsidR="007D48BB">
        <w:rPr>
          <w:rFonts w:hint="eastAsia"/>
        </w:rPr>
        <w:t>2</w:t>
      </w:r>
      <w:r w:rsidR="00837FA1">
        <w:rPr>
          <w:rFonts w:hint="eastAsia"/>
        </w:rPr>
        <w:t>99</w:t>
      </w:r>
      <w:r w:rsidR="007D48BB">
        <w:rPr>
          <w:rFonts w:hint="eastAsia"/>
        </w:rPr>
        <w:t>萬元，決算數為25億</w:t>
      </w:r>
      <w:r w:rsidR="00837FA1">
        <w:rPr>
          <w:rFonts w:hint="eastAsia"/>
        </w:rPr>
        <w:t>3</w:t>
      </w:r>
      <w:r w:rsidR="007D48BB">
        <w:rPr>
          <w:rFonts w:hint="eastAsia"/>
        </w:rPr>
        <w:t>,</w:t>
      </w:r>
      <w:r w:rsidR="00837FA1">
        <w:rPr>
          <w:rFonts w:hint="eastAsia"/>
        </w:rPr>
        <w:t>747</w:t>
      </w:r>
      <w:r w:rsidR="007D48BB">
        <w:rPr>
          <w:rFonts w:hint="eastAsia"/>
        </w:rPr>
        <w:t>萬</w:t>
      </w:r>
      <w:r w:rsidR="00837FA1">
        <w:rPr>
          <w:rFonts w:hint="eastAsia"/>
        </w:rPr>
        <w:t>6</w:t>
      </w:r>
      <w:r w:rsidR="007D48BB">
        <w:rPr>
          <w:rFonts w:hint="eastAsia"/>
        </w:rPr>
        <w:t>千元，差異數達</w:t>
      </w:r>
      <w:r w:rsidR="00837FA1">
        <w:rPr>
          <w:rFonts w:hint="eastAsia"/>
        </w:rPr>
        <w:t>6</w:t>
      </w:r>
      <w:r w:rsidR="007D48BB">
        <w:rPr>
          <w:rFonts w:hint="eastAsia"/>
        </w:rPr>
        <w:t>億</w:t>
      </w:r>
      <w:r w:rsidR="00837FA1">
        <w:rPr>
          <w:rFonts w:hint="eastAsia"/>
        </w:rPr>
        <w:t>5</w:t>
      </w:r>
      <w:r w:rsidR="007D48BB">
        <w:rPr>
          <w:rFonts w:hint="eastAsia"/>
        </w:rPr>
        <w:t>,</w:t>
      </w:r>
      <w:r w:rsidR="00837FA1">
        <w:rPr>
          <w:rFonts w:hint="eastAsia"/>
        </w:rPr>
        <w:t>448</w:t>
      </w:r>
      <w:r w:rsidR="007D48BB">
        <w:rPr>
          <w:rFonts w:hint="eastAsia"/>
        </w:rPr>
        <w:t>萬</w:t>
      </w:r>
      <w:r w:rsidR="00837FA1">
        <w:rPr>
          <w:rFonts w:hint="eastAsia"/>
        </w:rPr>
        <w:t>6</w:t>
      </w:r>
      <w:r w:rsidR="007D48BB">
        <w:rPr>
          <w:rFonts w:hint="eastAsia"/>
        </w:rPr>
        <w:t>千元，收入達成率為134.</w:t>
      </w:r>
      <w:r w:rsidR="00837FA1">
        <w:rPr>
          <w:rFonts w:hint="eastAsia"/>
        </w:rPr>
        <w:t>76</w:t>
      </w:r>
      <w:r w:rsidR="007D48BB">
        <w:rPr>
          <w:rFonts w:hint="eastAsia"/>
        </w:rPr>
        <w:t>%</w:t>
      </w:r>
      <w:r>
        <w:rPr>
          <w:rFonts w:hint="eastAsia"/>
        </w:rPr>
        <w:t>；</w:t>
      </w:r>
      <w:r w:rsidR="00B1276B">
        <w:rPr>
          <w:rFonts w:hint="eastAsia"/>
        </w:rPr>
        <w:t>據金管會提供資料，</w:t>
      </w:r>
      <w:r w:rsidR="00EB1EC5">
        <w:rPr>
          <w:rFonts w:hint="eastAsia"/>
        </w:rPr>
        <w:t>該</w:t>
      </w:r>
      <w:r w:rsidR="007D48BB">
        <w:rPr>
          <w:rFonts w:hint="eastAsia"/>
        </w:rPr>
        <w:t>收入係以平均金融資產乘以平均報酬率估列，惟近年</w:t>
      </w:r>
      <w:r w:rsidR="00C24A98">
        <w:rPr>
          <w:rFonts w:hint="eastAsia"/>
        </w:rPr>
        <w:t>(108至113年度，以下同)</w:t>
      </w:r>
      <w:r w:rsidR="007D48BB">
        <w:rPr>
          <w:rFonts w:hint="eastAsia"/>
        </w:rPr>
        <w:t>決算數皆遠逾預算數，且</w:t>
      </w:r>
      <w:r w:rsidR="007D48BB" w:rsidRPr="007D48BB">
        <w:rPr>
          <w:rFonts w:hint="eastAsia"/>
        </w:rPr>
        <w:t>實際投資報酬率</w:t>
      </w:r>
      <w:r w:rsidR="00D43C2F">
        <w:rPr>
          <w:rFonts w:hint="eastAsia"/>
        </w:rPr>
        <w:t>亦</w:t>
      </w:r>
      <w:r w:rsidR="00EB1EC5">
        <w:rPr>
          <w:rFonts w:hint="eastAsia"/>
        </w:rPr>
        <w:t>多</w:t>
      </w:r>
      <w:r w:rsidR="007D48BB" w:rsidRPr="007D48BB">
        <w:rPr>
          <w:rFonts w:hint="eastAsia"/>
        </w:rPr>
        <w:t>高於目標值</w:t>
      </w:r>
      <w:r w:rsidR="007D48BB">
        <w:rPr>
          <w:rFonts w:hint="eastAsia"/>
        </w:rPr>
        <w:t>。茲</w:t>
      </w:r>
      <w:r w:rsidR="00D63EF0">
        <w:rPr>
          <w:rFonts w:hint="eastAsia"/>
        </w:rPr>
        <w:t>說明</w:t>
      </w:r>
      <w:r w:rsidR="007D48BB">
        <w:rPr>
          <w:rFonts w:hint="eastAsia"/>
        </w:rPr>
        <w:t>如下</w:t>
      </w:r>
      <w:r w:rsidR="00563680" w:rsidRPr="005016E6">
        <w:rPr>
          <w:rFonts w:hint="eastAsia"/>
        </w:rPr>
        <w:t>：</w:t>
      </w:r>
    </w:p>
    <w:p w:rsidR="00563680" w:rsidRPr="00356828" w:rsidRDefault="00563680" w:rsidP="00563680">
      <w:pPr>
        <w:pStyle w:val="a4"/>
        <w:ind w:left="851" w:hanging="284"/>
        <w:rPr>
          <w:b/>
        </w:rPr>
      </w:pPr>
      <w:r w:rsidRPr="00356828">
        <w:rPr>
          <w:rFonts w:hint="eastAsia"/>
          <w:b/>
        </w:rPr>
        <w:t>(一)</w:t>
      </w:r>
      <w:r>
        <w:rPr>
          <w:rFonts w:hint="eastAsia"/>
          <w:b/>
          <w:lang w:eastAsia="zh-TW"/>
        </w:rPr>
        <w:t>近年</w:t>
      </w:r>
      <w:r w:rsidR="00C94A6B">
        <w:rPr>
          <w:rFonts w:hint="eastAsia"/>
          <w:b/>
          <w:lang w:eastAsia="zh-TW"/>
        </w:rPr>
        <w:t>「</w:t>
      </w:r>
      <w:r w:rsidRPr="00356828">
        <w:rPr>
          <w:rFonts w:hint="eastAsia"/>
          <w:b/>
        </w:rPr>
        <w:t>委託經營資產</w:t>
      </w:r>
      <w:r w:rsidR="00C94A6B">
        <w:rPr>
          <w:rFonts w:hint="eastAsia"/>
          <w:b/>
          <w:lang w:eastAsia="zh-TW"/>
        </w:rPr>
        <w:t>」</w:t>
      </w:r>
      <w:r>
        <w:rPr>
          <w:rFonts w:hint="eastAsia"/>
          <w:b/>
          <w:lang w:eastAsia="zh-TW"/>
        </w:rPr>
        <w:t>逐年成長且</w:t>
      </w:r>
      <w:r w:rsidRPr="00356828">
        <w:rPr>
          <w:rFonts w:hint="eastAsia"/>
          <w:b/>
        </w:rPr>
        <w:t>金額龐鉅</w:t>
      </w:r>
    </w:p>
    <w:p w:rsidR="00150365" w:rsidRDefault="00563680" w:rsidP="00C94A6B">
      <w:pPr>
        <w:pStyle w:val="22"/>
        <w:ind w:left="850" w:firstLine="567"/>
        <w:rPr>
          <w:lang w:eastAsia="zh-TW"/>
        </w:rPr>
      </w:pPr>
      <w:r w:rsidRPr="00E4202A">
        <w:rPr>
          <w:rFonts w:hint="eastAsia"/>
        </w:rPr>
        <w:t>金融業特別準備金運用管理辦法第3條及第4條規定</w:t>
      </w:r>
      <w:r w:rsidR="001051E6">
        <w:rPr>
          <w:rFonts w:hint="eastAsia"/>
          <w:lang w:eastAsia="zh-TW"/>
        </w:rPr>
        <w:t>略以</w:t>
      </w:r>
      <w:r w:rsidRPr="00E4202A">
        <w:rPr>
          <w:rFonts w:hint="eastAsia"/>
        </w:rPr>
        <w:t>，該準備金</w:t>
      </w:r>
      <w:r>
        <w:rPr>
          <w:rFonts w:hint="eastAsia"/>
          <w:lang w:eastAsia="zh-TW"/>
        </w:rPr>
        <w:t>主要</w:t>
      </w:r>
      <w:r w:rsidRPr="00E4202A">
        <w:rPr>
          <w:rFonts w:hint="eastAsia"/>
        </w:rPr>
        <w:t>財源為100年1月1日至103年6月30日之銀行業以外金融業營業稅稅款及103年7月1日至113年12月31日止加值型及非加值型營業稅法第11條第3項所定之金融業營業稅稅款，</w:t>
      </w:r>
      <w:r w:rsidR="001051E6">
        <w:rPr>
          <w:rFonts w:hint="eastAsia"/>
          <w:lang w:eastAsia="zh-TW"/>
        </w:rPr>
        <w:t>主要</w:t>
      </w:r>
      <w:r w:rsidR="003068DA">
        <w:rPr>
          <w:rFonts w:hint="eastAsia"/>
          <w:lang w:eastAsia="zh-TW"/>
        </w:rPr>
        <w:t>用途係</w:t>
      </w:r>
      <w:r w:rsidRPr="00E4202A">
        <w:rPr>
          <w:rFonts w:hint="eastAsia"/>
        </w:rPr>
        <w:t>處理問題金融機構退場事宜及運用管理所需行政管理費</w:t>
      </w:r>
      <w:r w:rsidR="003068DA">
        <w:rPr>
          <w:rFonts w:hint="eastAsia"/>
          <w:lang w:eastAsia="zh-TW"/>
        </w:rPr>
        <w:t>等</w:t>
      </w:r>
      <w:r w:rsidRPr="00E4202A">
        <w:rPr>
          <w:rFonts w:hint="eastAsia"/>
        </w:rPr>
        <w:t>。金管會自106年5月17日起委託中央存款保險公司運用與管理是項準備金，</w:t>
      </w:r>
      <w:r>
        <w:rPr>
          <w:rFonts w:hint="eastAsia"/>
          <w:lang w:eastAsia="zh-TW"/>
        </w:rPr>
        <w:t>帳列科目為「委託經營資產」，據金管會提供資料，該準備金之運用首重安全性及流動性，以投資公債為主</w:t>
      </w:r>
      <w:r w:rsidR="001051E6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檢視其於108至113年</w:t>
      </w:r>
      <w:r w:rsidR="003068DA">
        <w:rPr>
          <w:rFonts w:hint="eastAsia"/>
          <w:lang w:eastAsia="zh-TW"/>
        </w:rPr>
        <w:t>底</w:t>
      </w:r>
      <w:r>
        <w:rPr>
          <w:rFonts w:hint="eastAsia"/>
          <w:lang w:eastAsia="zh-TW"/>
        </w:rPr>
        <w:t>間</w:t>
      </w:r>
      <w:r w:rsidR="003068DA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變動趨勢，呈逐年穩定成長，</w:t>
      </w:r>
      <w:r w:rsidRPr="00E4202A">
        <w:rPr>
          <w:rFonts w:hint="eastAsia"/>
          <w:lang w:eastAsia="zh-TW"/>
        </w:rPr>
        <w:t>113</w:t>
      </w:r>
      <w:r w:rsidRPr="00E4202A">
        <w:rPr>
          <w:rFonts w:hint="eastAsia"/>
        </w:rPr>
        <w:t>年底</w:t>
      </w:r>
      <w:r w:rsidR="00381818">
        <w:rPr>
          <w:rFonts w:hint="eastAsia"/>
          <w:lang w:eastAsia="zh-TW"/>
        </w:rPr>
        <w:t>已</w:t>
      </w:r>
      <w:r w:rsidRPr="00E4202A">
        <w:rPr>
          <w:rFonts w:hint="eastAsia"/>
        </w:rPr>
        <w:t>達2</w:t>
      </w:r>
      <w:r w:rsidRPr="00E4202A">
        <w:t>,</w:t>
      </w:r>
      <w:r w:rsidR="00C94A6B">
        <w:rPr>
          <w:rFonts w:hint="eastAsia"/>
          <w:lang w:eastAsia="zh-TW"/>
        </w:rPr>
        <w:t>452</w:t>
      </w:r>
      <w:r w:rsidRPr="00E4202A">
        <w:rPr>
          <w:rFonts w:hint="eastAsia"/>
        </w:rPr>
        <w:t>億</w:t>
      </w:r>
      <w:r w:rsidR="00C94A6B">
        <w:rPr>
          <w:rFonts w:hint="eastAsia"/>
          <w:lang w:eastAsia="zh-TW"/>
        </w:rPr>
        <w:t>524</w:t>
      </w:r>
      <w:r w:rsidRPr="00E4202A">
        <w:rPr>
          <w:rFonts w:hint="eastAsia"/>
        </w:rPr>
        <w:t>萬2千元，金額</w:t>
      </w:r>
      <w:r w:rsidR="008D2309">
        <w:rPr>
          <w:rFonts w:hint="eastAsia"/>
          <w:lang w:eastAsia="zh-TW"/>
        </w:rPr>
        <w:t>龐</w:t>
      </w:r>
      <w:r w:rsidRPr="00E4202A">
        <w:rPr>
          <w:rFonts w:hint="eastAsia"/>
        </w:rPr>
        <w:t>鉅</w:t>
      </w:r>
      <w:r>
        <w:rPr>
          <w:rFonts w:hint="eastAsia"/>
          <w:lang w:eastAsia="zh-TW"/>
        </w:rPr>
        <w:t>(詳表1)</w:t>
      </w:r>
      <w:r w:rsidRPr="00E4202A">
        <w:rPr>
          <w:rFonts w:hint="eastAsia"/>
        </w:rPr>
        <w:t>。</w:t>
      </w:r>
    </w:p>
    <w:p w:rsidR="0029015E" w:rsidRDefault="0029015E" w:rsidP="00C94A6B">
      <w:pPr>
        <w:pStyle w:val="22"/>
        <w:ind w:left="850" w:firstLine="567"/>
        <w:rPr>
          <w:lang w:eastAsia="zh-TW"/>
        </w:rPr>
      </w:pPr>
    </w:p>
    <w:p w:rsidR="00E95519" w:rsidRDefault="00E95519" w:rsidP="00C94A6B">
      <w:pPr>
        <w:pStyle w:val="22"/>
        <w:ind w:left="850" w:firstLine="567"/>
        <w:rPr>
          <w:rFonts w:hint="eastAsia"/>
          <w:lang w:eastAsia="zh-TW"/>
        </w:rPr>
      </w:pPr>
    </w:p>
    <w:p w:rsidR="00563680" w:rsidRPr="00356828" w:rsidRDefault="00563680" w:rsidP="00563680">
      <w:pPr>
        <w:ind w:leftChars="-150" w:left="-425" w:rightChars="-250" w:right="-709" w:firstLineChars="0" w:firstLine="0"/>
        <w:rPr>
          <w:rFonts w:hint="eastAsia"/>
        </w:rPr>
      </w:pPr>
      <w:r w:rsidRPr="00356828">
        <w:rPr>
          <w:rFonts w:hint="eastAsia"/>
          <w:b/>
        </w:rPr>
        <w:t xml:space="preserve">表1　</w:t>
      </w:r>
      <w:r>
        <w:rPr>
          <w:rFonts w:hint="eastAsia"/>
          <w:b/>
        </w:rPr>
        <w:t>108至113年</w:t>
      </w:r>
      <w:r w:rsidR="00150365">
        <w:rPr>
          <w:rFonts w:hint="eastAsia"/>
          <w:b/>
        </w:rPr>
        <w:t>底</w:t>
      </w:r>
      <w:r w:rsidR="001051E6">
        <w:rPr>
          <w:rFonts w:hint="eastAsia"/>
          <w:b/>
        </w:rPr>
        <w:t>金管基金之</w:t>
      </w:r>
      <w:r w:rsidR="00C94A6B">
        <w:rPr>
          <w:rFonts w:hint="eastAsia"/>
          <w:b/>
        </w:rPr>
        <w:t>「</w:t>
      </w:r>
      <w:r w:rsidRPr="00356828">
        <w:rPr>
          <w:rFonts w:hint="eastAsia"/>
          <w:b/>
        </w:rPr>
        <w:t>委託經營資產</w:t>
      </w:r>
      <w:r w:rsidR="00C94A6B">
        <w:rPr>
          <w:rFonts w:hint="eastAsia"/>
          <w:b/>
        </w:rPr>
        <w:t>」</w:t>
      </w:r>
      <w:r w:rsidRPr="00356828">
        <w:rPr>
          <w:rFonts w:hint="eastAsia"/>
          <w:b/>
        </w:rPr>
        <w:t>一覽表</w:t>
      </w:r>
      <w:r>
        <w:rPr>
          <w:rFonts w:hint="eastAsia"/>
          <w:b/>
        </w:rPr>
        <w:t xml:space="preserve"> </w:t>
      </w:r>
      <w:r w:rsidR="00150365">
        <w:rPr>
          <w:rFonts w:hint="eastAsia"/>
          <w:b/>
        </w:rPr>
        <w:t xml:space="preserve"> </w:t>
      </w:r>
      <w:r w:rsidRPr="00356828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</w:t>
      </w:r>
    </w:p>
    <w:tbl>
      <w:tblPr>
        <w:tblW w:w="9403" w:type="dxa"/>
        <w:tblInd w:w="-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378"/>
        <w:gridCol w:w="1378"/>
        <w:gridCol w:w="1378"/>
        <w:gridCol w:w="1378"/>
        <w:gridCol w:w="1378"/>
        <w:gridCol w:w="1378"/>
      </w:tblGrid>
      <w:tr w:rsidR="00563680" w:rsidRPr="006C631E">
        <w:trPr>
          <w:trHeight w:val="124"/>
          <w:tblHeader/>
        </w:trPr>
        <w:tc>
          <w:tcPr>
            <w:tcW w:w="1135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563680" w:rsidRDefault="00563680">
            <w:pPr>
              <w:pStyle w:val="142"/>
              <w:ind w:left="647" w:hanging="647"/>
              <w:jc w:val="both"/>
              <w:rPr>
                <w:b/>
                <w:szCs w:val="24"/>
                <w:lang w:val="en-US" w:eastAsia="zh-TW"/>
              </w:rPr>
            </w:pPr>
            <w:r>
              <w:rPr>
                <w:rFonts w:hint="eastAsia"/>
                <w:b/>
                <w:szCs w:val="24"/>
                <w:lang w:val="en-US" w:eastAsia="zh-TW"/>
              </w:rPr>
              <w:lastRenderedPageBreak/>
              <w:t xml:space="preserve">    年</w:t>
            </w:r>
            <w:r w:rsidR="00150365">
              <w:rPr>
                <w:rFonts w:hint="eastAsia"/>
                <w:b/>
                <w:szCs w:val="24"/>
                <w:lang w:val="en-US" w:eastAsia="zh-TW"/>
              </w:rPr>
              <w:t>底</w:t>
            </w:r>
          </w:p>
          <w:p w:rsidR="00563680" w:rsidRPr="006C631E" w:rsidRDefault="00563680">
            <w:pPr>
              <w:pStyle w:val="142"/>
              <w:ind w:left="647" w:hanging="647"/>
              <w:jc w:val="both"/>
              <w:rPr>
                <w:b/>
                <w:szCs w:val="24"/>
                <w:lang w:val="en-US" w:eastAsia="zh-TW"/>
              </w:rPr>
            </w:pPr>
            <w:r w:rsidRPr="006C631E">
              <w:rPr>
                <w:b/>
                <w:szCs w:val="24"/>
                <w:lang w:val="en-US" w:eastAsia="zh-TW"/>
              </w:rPr>
              <w:t>項目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b/>
                <w:szCs w:val="24"/>
                <w:lang w:val="en-US" w:eastAsia="zh-TW"/>
              </w:rPr>
            </w:pPr>
            <w:r w:rsidRPr="006C631E">
              <w:rPr>
                <w:b/>
                <w:szCs w:val="24"/>
                <w:lang w:val="en-US" w:eastAsia="zh-TW"/>
              </w:rPr>
              <w:t>108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rFonts w:hint="eastAsia"/>
                <w:b/>
                <w:szCs w:val="24"/>
                <w:lang w:val="en-US" w:eastAsia="zh-TW"/>
              </w:rPr>
            </w:pPr>
            <w:r w:rsidRPr="006C631E">
              <w:rPr>
                <w:b/>
                <w:szCs w:val="24"/>
                <w:lang w:val="en-US" w:eastAsia="zh-TW"/>
              </w:rPr>
              <w:t>109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rFonts w:hint="eastAsia"/>
                <w:b/>
                <w:szCs w:val="24"/>
                <w:lang w:val="en-US" w:eastAsia="zh-TW"/>
              </w:rPr>
            </w:pPr>
            <w:r w:rsidRPr="006C631E">
              <w:rPr>
                <w:rFonts w:hint="eastAsia"/>
                <w:b/>
                <w:szCs w:val="24"/>
                <w:lang w:val="en-US" w:eastAsia="zh-TW"/>
              </w:rPr>
              <w:t>110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b/>
                <w:szCs w:val="24"/>
                <w:lang w:val="en-US" w:eastAsia="zh-TW"/>
              </w:rPr>
            </w:pPr>
            <w:r w:rsidRPr="006C631E">
              <w:rPr>
                <w:rFonts w:hint="eastAsia"/>
                <w:b/>
                <w:szCs w:val="24"/>
                <w:lang w:val="en-US" w:eastAsia="zh-TW"/>
              </w:rPr>
              <w:t>111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rFonts w:hint="eastAsia"/>
                <w:b/>
                <w:szCs w:val="24"/>
                <w:lang w:val="en-US" w:eastAsia="zh-TW"/>
              </w:rPr>
            </w:pPr>
            <w:r w:rsidRPr="006C631E">
              <w:rPr>
                <w:rFonts w:hint="eastAsia"/>
                <w:b/>
                <w:szCs w:val="24"/>
                <w:lang w:val="en-US" w:eastAsia="zh-TW"/>
              </w:rPr>
              <w:t>11</w:t>
            </w:r>
            <w:r>
              <w:rPr>
                <w:rFonts w:hint="eastAsia"/>
                <w:b/>
                <w:szCs w:val="24"/>
                <w:lang w:val="en-US" w:eastAsia="zh-TW"/>
              </w:rPr>
              <w:t>2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rFonts w:hint="eastAsia"/>
                <w:b/>
                <w:szCs w:val="24"/>
                <w:lang w:val="en-US" w:eastAsia="zh-TW"/>
              </w:rPr>
            </w:pPr>
            <w:r w:rsidRPr="006C631E">
              <w:rPr>
                <w:rFonts w:hint="eastAsia"/>
                <w:b/>
                <w:szCs w:val="24"/>
                <w:lang w:val="en-US" w:eastAsia="zh-TW"/>
              </w:rPr>
              <w:t>11</w:t>
            </w:r>
            <w:r>
              <w:rPr>
                <w:rFonts w:hint="eastAsia"/>
                <w:b/>
                <w:szCs w:val="24"/>
                <w:lang w:val="en-US" w:eastAsia="zh-TW"/>
              </w:rPr>
              <w:t>3</w:t>
            </w:r>
          </w:p>
        </w:tc>
      </w:tr>
      <w:tr w:rsidR="00563680" w:rsidRPr="006C631E">
        <w:trPr>
          <w:trHeight w:val="650"/>
        </w:trPr>
        <w:tc>
          <w:tcPr>
            <w:tcW w:w="113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63680" w:rsidRDefault="00563680">
            <w:pPr>
              <w:pStyle w:val="142"/>
              <w:ind w:left="648" w:hanging="648"/>
              <w:jc w:val="both"/>
              <w:rPr>
                <w:szCs w:val="24"/>
                <w:lang w:val="en-US" w:eastAsia="zh-TW"/>
              </w:rPr>
            </w:pPr>
            <w:r w:rsidRPr="006C631E">
              <w:rPr>
                <w:rFonts w:hint="eastAsia"/>
                <w:szCs w:val="24"/>
                <w:lang w:val="en-US" w:eastAsia="zh-TW"/>
              </w:rPr>
              <w:t>委託經</w:t>
            </w:r>
          </w:p>
          <w:p w:rsidR="00563680" w:rsidRPr="006C631E" w:rsidRDefault="00563680">
            <w:pPr>
              <w:pStyle w:val="142"/>
              <w:ind w:left="648" w:hanging="648"/>
              <w:jc w:val="both"/>
              <w:rPr>
                <w:szCs w:val="24"/>
                <w:lang w:val="en-US" w:eastAsia="zh-TW"/>
              </w:rPr>
            </w:pPr>
            <w:r w:rsidRPr="006C631E">
              <w:rPr>
                <w:rFonts w:hint="eastAsia"/>
                <w:szCs w:val="24"/>
                <w:lang w:val="en-US" w:eastAsia="zh-TW"/>
              </w:rPr>
              <w:t>營資產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C631E">
              <w:rPr>
                <w:szCs w:val="24"/>
                <w:lang w:val="en-US" w:eastAsia="zh-TW"/>
              </w:rPr>
              <w:t>70,727,270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C631E">
              <w:rPr>
                <w:szCs w:val="24"/>
                <w:lang w:val="en-US" w:eastAsia="zh-TW"/>
              </w:rPr>
              <w:t>97,740,945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552560">
              <w:rPr>
                <w:szCs w:val="24"/>
                <w:lang w:val="en-US" w:eastAsia="zh-TW"/>
              </w:rPr>
              <w:t>12</w:t>
            </w:r>
            <w:r w:rsidRPr="00552560">
              <w:rPr>
                <w:rFonts w:hint="eastAsia"/>
                <w:szCs w:val="24"/>
                <w:lang w:val="en-US" w:eastAsia="zh-TW"/>
              </w:rPr>
              <w:t>6</w:t>
            </w:r>
            <w:r w:rsidRPr="00552560">
              <w:rPr>
                <w:szCs w:val="24"/>
                <w:lang w:val="en-US" w:eastAsia="zh-TW"/>
              </w:rPr>
              <w:t>,</w:t>
            </w:r>
            <w:r w:rsidRPr="00552560">
              <w:rPr>
                <w:rFonts w:hint="eastAsia"/>
                <w:szCs w:val="24"/>
                <w:lang w:val="en-US" w:eastAsia="zh-TW"/>
              </w:rPr>
              <w:t>695</w:t>
            </w:r>
            <w:r w:rsidRPr="00552560">
              <w:rPr>
                <w:szCs w:val="24"/>
                <w:lang w:val="en-US" w:eastAsia="zh-TW"/>
              </w:rPr>
              <w:t>,</w:t>
            </w:r>
            <w:r w:rsidRPr="00552560">
              <w:rPr>
                <w:rFonts w:hint="eastAsia"/>
                <w:szCs w:val="24"/>
                <w:lang w:val="en-US" w:eastAsia="zh-TW"/>
              </w:rPr>
              <w:t>926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158</w:t>
            </w:r>
            <w:r>
              <w:rPr>
                <w:szCs w:val="24"/>
                <w:lang w:val="en-US" w:eastAsia="zh-TW"/>
              </w:rPr>
              <w:t>,750,660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1</w:t>
            </w:r>
            <w:r w:rsidR="00150365">
              <w:rPr>
                <w:rFonts w:hint="eastAsia"/>
                <w:szCs w:val="24"/>
                <w:lang w:val="en-US" w:eastAsia="zh-TW"/>
              </w:rPr>
              <w:t>98</w:t>
            </w:r>
            <w:r>
              <w:rPr>
                <w:rFonts w:hint="eastAsia"/>
                <w:szCs w:val="24"/>
                <w:lang w:val="en-US" w:eastAsia="zh-TW"/>
              </w:rPr>
              <w:t>,</w:t>
            </w:r>
            <w:r w:rsidR="00150365">
              <w:rPr>
                <w:rFonts w:hint="eastAsia"/>
                <w:szCs w:val="24"/>
                <w:lang w:val="en-US" w:eastAsia="zh-TW"/>
              </w:rPr>
              <w:t>286</w:t>
            </w:r>
            <w:r>
              <w:rPr>
                <w:szCs w:val="24"/>
                <w:lang w:val="en-US" w:eastAsia="zh-TW"/>
              </w:rPr>
              <w:t>,</w:t>
            </w:r>
            <w:r w:rsidR="00150365">
              <w:rPr>
                <w:rFonts w:hint="eastAsia"/>
                <w:szCs w:val="24"/>
                <w:lang w:val="en-US" w:eastAsia="zh-TW"/>
              </w:rPr>
              <w:t>000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2</w:t>
            </w:r>
            <w:r w:rsidR="00150365">
              <w:rPr>
                <w:rFonts w:hint="eastAsia"/>
                <w:szCs w:val="24"/>
                <w:lang w:val="en-US" w:eastAsia="zh-TW"/>
              </w:rPr>
              <w:t>4</w:t>
            </w:r>
            <w:r>
              <w:rPr>
                <w:szCs w:val="24"/>
                <w:lang w:val="en-US" w:eastAsia="zh-TW"/>
              </w:rPr>
              <w:t>5</w:t>
            </w:r>
            <w:r>
              <w:rPr>
                <w:rFonts w:hint="eastAsia"/>
                <w:szCs w:val="24"/>
                <w:lang w:val="en-US" w:eastAsia="zh-TW"/>
              </w:rPr>
              <w:t>,2</w:t>
            </w:r>
            <w:r w:rsidR="00150365">
              <w:rPr>
                <w:rFonts w:hint="eastAsia"/>
                <w:szCs w:val="24"/>
                <w:lang w:val="en-US" w:eastAsia="zh-TW"/>
              </w:rPr>
              <w:t>05</w:t>
            </w:r>
            <w:r>
              <w:rPr>
                <w:szCs w:val="24"/>
                <w:lang w:val="en-US" w:eastAsia="zh-TW"/>
              </w:rPr>
              <w:t>,2</w:t>
            </w:r>
            <w:r w:rsidR="00150365">
              <w:rPr>
                <w:rFonts w:hint="eastAsia"/>
                <w:szCs w:val="24"/>
                <w:lang w:val="en-US" w:eastAsia="zh-TW"/>
              </w:rPr>
              <w:t>4</w:t>
            </w:r>
            <w:r>
              <w:rPr>
                <w:szCs w:val="24"/>
                <w:lang w:val="en-US" w:eastAsia="zh-TW"/>
              </w:rPr>
              <w:t>2</w:t>
            </w:r>
          </w:p>
        </w:tc>
      </w:tr>
    </w:tbl>
    <w:p w:rsidR="00563680" w:rsidRPr="005A2D64" w:rsidRDefault="00563680" w:rsidP="00563680">
      <w:pPr>
        <w:pStyle w:val="142"/>
        <w:ind w:left="2552" w:hanging="2978"/>
        <w:jc w:val="both"/>
        <w:rPr>
          <w:color w:val="FF0000"/>
        </w:rPr>
      </w:pPr>
      <w:r w:rsidRPr="00356828">
        <w:rPr>
          <w:rFonts w:hint="eastAsia"/>
        </w:rPr>
        <w:t>資料來源：</w:t>
      </w:r>
      <w:r w:rsidR="001051E6">
        <w:rPr>
          <w:rFonts w:cs="細明體" w:hint="eastAsia"/>
          <w:color w:val="000000"/>
          <w:lang w:eastAsia="zh-TW"/>
        </w:rPr>
        <w:t>金管</w:t>
      </w:r>
      <w:r w:rsidR="00150365" w:rsidRPr="001E315E">
        <w:rPr>
          <w:rFonts w:cs="細明體" w:hint="eastAsia"/>
          <w:color w:val="000000"/>
        </w:rPr>
        <w:t>基金</w:t>
      </w:r>
      <w:r w:rsidR="00150365" w:rsidRPr="001E315E">
        <w:rPr>
          <w:rFonts w:hint="eastAsia"/>
          <w:color w:val="000000"/>
        </w:rPr>
        <w:t>各年度決算書</w:t>
      </w:r>
      <w:r>
        <w:rPr>
          <w:rFonts w:hint="eastAsia"/>
          <w:lang w:eastAsia="zh-TW"/>
        </w:rPr>
        <w:t>，本中心彙製</w:t>
      </w:r>
      <w:r w:rsidRPr="00356828">
        <w:rPr>
          <w:rFonts w:hint="eastAsia"/>
        </w:rPr>
        <w:t>。</w:t>
      </w:r>
    </w:p>
    <w:p w:rsidR="00F2348F" w:rsidRPr="00EC60A7" w:rsidRDefault="00F2348F" w:rsidP="00F2348F">
      <w:pPr>
        <w:pStyle w:val="a4"/>
        <w:ind w:left="851" w:hanging="284"/>
        <w:rPr>
          <w:b/>
        </w:rPr>
      </w:pPr>
      <w:r w:rsidRPr="00215553">
        <w:rPr>
          <w:rFonts w:hint="eastAsia"/>
          <w:b/>
        </w:rPr>
        <w:t>(二)</w:t>
      </w:r>
      <w:r w:rsidR="00FA1F91">
        <w:rPr>
          <w:rFonts w:hint="eastAsia"/>
          <w:b/>
          <w:lang w:eastAsia="zh-TW"/>
        </w:rPr>
        <w:t>近年</w:t>
      </w:r>
      <w:r w:rsidR="0014252C">
        <w:rPr>
          <w:rFonts w:hint="eastAsia"/>
          <w:b/>
          <w:lang w:eastAsia="zh-TW"/>
        </w:rPr>
        <w:t>「</w:t>
      </w:r>
      <w:r w:rsidRPr="00215553">
        <w:rPr>
          <w:rFonts w:hint="eastAsia"/>
          <w:b/>
        </w:rPr>
        <w:t>委託經營資產</w:t>
      </w:r>
      <w:r w:rsidR="0014252C">
        <w:rPr>
          <w:rFonts w:hint="eastAsia"/>
          <w:b/>
          <w:lang w:eastAsia="zh-TW"/>
        </w:rPr>
        <w:t>」衍生之「利息收入」</w:t>
      </w:r>
      <w:r w:rsidR="00FA1F91">
        <w:rPr>
          <w:rFonts w:hint="eastAsia"/>
          <w:b/>
          <w:lang w:eastAsia="zh-TW"/>
        </w:rPr>
        <w:t>皆遠逾預算數</w:t>
      </w:r>
      <w:r w:rsidR="0014252C">
        <w:rPr>
          <w:rFonts w:hint="eastAsia"/>
          <w:b/>
          <w:lang w:eastAsia="zh-TW"/>
        </w:rPr>
        <w:t>，且實</w:t>
      </w:r>
      <w:r w:rsidRPr="00215553">
        <w:rPr>
          <w:rFonts w:hint="eastAsia"/>
          <w:b/>
        </w:rPr>
        <w:t>際投資報酬率</w:t>
      </w:r>
      <w:r w:rsidR="0014252C">
        <w:rPr>
          <w:rFonts w:hint="eastAsia"/>
          <w:b/>
          <w:lang w:eastAsia="zh-TW"/>
        </w:rPr>
        <w:t>亦</w:t>
      </w:r>
      <w:r w:rsidRPr="00215553">
        <w:rPr>
          <w:rFonts w:hint="eastAsia"/>
          <w:b/>
        </w:rPr>
        <w:t>多高於</w:t>
      </w:r>
      <w:r w:rsidR="00412C3A">
        <w:rPr>
          <w:rFonts w:hint="eastAsia"/>
          <w:b/>
          <w:lang w:eastAsia="zh-TW"/>
        </w:rPr>
        <w:t>預期，</w:t>
      </w:r>
      <w:r w:rsidRPr="00215553">
        <w:rPr>
          <w:rFonts w:hint="eastAsia"/>
          <w:b/>
          <w:lang w:eastAsia="zh-TW"/>
        </w:rPr>
        <w:t>允宜</w:t>
      </w:r>
      <w:r w:rsidR="00306465">
        <w:rPr>
          <w:rFonts w:hint="eastAsia"/>
          <w:b/>
          <w:lang w:eastAsia="zh-TW"/>
        </w:rPr>
        <w:t>檢討</w:t>
      </w:r>
      <w:r w:rsidRPr="00215553">
        <w:rPr>
          <w:rFonts w:hint="eastAsia"/>
          <w:b/>
        </w:rPr>
        <w:t>酌予</w:t>
      </w:r>
      <w:r w:rsidRPr="00215553">
        <w:rPr>
          <w:rFonts w:hint="eastAsia"/>
          <w:b/>
          <w:lang w:eastAsia="zh-TW"/>
        </w:rPr>
        <w:t>調增</w:t>
      </w:r>
      <w:r w:rsidR="00412C3A">
        <w:rPr>
          <w:rFonts w:hint="eastAsia"/>
          <w:b/>
          <w:lang w:eastAsia="zh-TW"/>
        </w:rPr>
        <w:t>目</w:t>
      </w:r>
      <w:r w:rsidR="00412C3A" w:rsidRPr="00EC60A7">
        <w:rPr>
          <w:rFonts w:hint="eastAsia"/>
          <w:b/>
          <w:lang w:eastAsia="zh-TW"/>
        </w:rPr>
        <w:t>標值</w:t>
      </w:r>
      <w:r w:rsidR="00843492">
        <w:rPr>
          <w:rFonts w:hint="eastAsia"/>
          <w:b/>
          <w:lang w:eastAsia="zh-TW"/>
        </w:rPr>
        <w:t>及</w:t>
      </w:r>
      <w:r w:rsidR="004C39F7" w:rsidRPr="004C39F7">
        <w:rPr>
          <w:rFonts w:hint="eastAsia"/>
          <w:b/>
        </w:rPr>
        <w:t>核實編列預算</w:t>
      </w:r>
      <w:r w:rsidR="001051E6">
        <w:rPr>
          <w:rFonts w:hint="eastAsia"/>
          <w:b/>
          <w:lang w:eastAsia="zh-TW"/>
        </w:rPr>
        <w:t>，</w:t>
      </w:r>
      <w:r w:rsidR="00306465">
        <w:rPr>
          <w:rFonts w:hint="eastAsia"/>
          <w:b/>
          <w:lang w:eastAsia="zh-TW"/>
        </w:rPr>
        <w:t>俾</w:t>
      </w:r>
      <w:r w:rsidR="00040F09">
        <w:rPr>
          <w:rFonts w:hint="eastAsia"/>
          <w:b/>
          <w:lang w:eastAsia="zh-TW"/>
        </w:rPr>
        <w:t>激勵</w:t>
      </w:r>
      <w:r w:rsidR="00040F09" w:rsidRPr="00EC60A7">
        <w:rPr>
          <w:rFonts w:hint="eastAsia"/>
          <w:b/>
          <w:lang w:eastAsia="zh-TW"/>
        </w:rPr>
        <w:t>委託經營績效</w:t>
      </w:r>
    </w:p>
    <w:p w:rsidR="0058530C" w:rsidRDefault="008D2309" w:rsidP="00641B46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檢視「</w:t>
      </w:r>
      <w:r w:rsidRPr="00FA7878">
        <w:rPr>
          <w:rFonts w:hint="eastAsia"/>
        </w:rPr>
        <w:t>委託經營資產</w:t>
      </w:r>
      <w:r>
        <w:rPr>
          <w:rFonts w:hint="eastAsia"/>
          <w:lang w:eastAsia="zh-TW"/>
        </w:rPr>
        <w:t>」於108至113年度間「利息收入」決算數，呈逐年穩定成長，惟若與各年度預算數相比，除110年度</w:t>
      </w:r>
      <w:r w:rsidR="00843492">
        <w:rPr>
          <w:rFonts w:hint="eastAsia"/>
          <w:lang w:eastAsia="zh-TW"/>
        </w:rPr>
        <w:t>高出</w:t>
      </w:r>
      <w:r>
        <w:rPr>
          <w:rFonts w:hint="eastAsia"/>
          <w:lang w:eastAsia="zh-TW"/>
        </w:rPr>
        <w:t>706萬8千元外，餘各年度差異數</w:t>
      </w:r>
      <w:r w:rsidR="00843492">
        <w:rPr>
          <w:rFonts w:hint="eastAsia"/>
          <w:lang w:eastAsia="zh-TW"/>
        </w:rPr>
        <w:t>落差甚大</w:t>
      </w:r>
      <w:r w:rsidR="00706E12">
        <w:rPr>
          <w:rFonts w:hint="eastAsia"/>
          <w:lang w:eastAsia="zh-TW"/>
        </w:rPr>
        <w:t>，</w:t>
      </w:r>
      <w:r w:rsidR="00AE51DA">
        <w:rPr>
          <w:rFonts w:hint="eastAsia"/>
          <w:lang w:eastAsia="zh-TW"/>
        </w:rPr>
        <w:t>且</w:t>
      </w:r>
      <w:r>
        <w:rPr>
          <w:rFonts w:hint="eastAsia"/>
          <w:lang w:eastAsia="zh-TW"/>
        </w:rPr>
        <w:t>111年度起，</w:t>
      </w:r>
      <w:r w:rsidR="00843492">
        <w:rPr>
          <w:rFonts w:hint="eastAsia"/>
          <w:lang w:eastAsia="zh-TW"/>
        </w:rPr>
        <w:t>高出金</w:t>
      </w:r>
      <w:r>
        <w:rPr>
          <w:rFonts w:hint="eastAsia"/>
          <w:lang w:eastAsia="zh-TW"/>
        </w:rPr>
        <w:t>額</w:t>
      </w:r>
      <w:r w:rsidR="00AE51DA">
        <w:rPr>
          <w:rFonts w:hint="eastAsia"/>
          <w:lang w:eastAsia="zh-TW"/>
        </w:rPr>
        <w:t>逐年攀升</w:t>
      </w:r>
      <w:r w:rsidR="00843492">
        <w:rPr>
          <w:rFonts w:hint="eastAsia"/>
          <w:lang w:eastAsia="zh-TW"/>
        </w:rPr>
        <w:t>，迄</w:t>
      </w:r>
      <w:r w:rsidR="00706E12">
        <w:rPr>
          <w:rFonts w:hint="eastAsia"/>
          <w:lang w:eastAsia="zh-TW"/>
        </w:rPr>
        <w:t>113年度，「</w:t>
      </w:r>
      <w:r w:rsidR="00706E12" w:rsidRPr="00FA7878">
        <w:rPr>
          <w:rFonts w:hint="eastAsia"/>
        </w:rPr>
        <w:t>委託經營資產</w:t>
      </w:r>
      <w:r w:rsidR="00706E12">
        <w:rPr>
          <w:rFonts w:hint="eastAsia"/>
          <w:lang w:eastAsia="zh-TW"/>
        </w:rPr>
        <w:t>」所衍生之「利息收入」決算</w:t>
      </w:r>
      <w:r w:rsidR="00AE51DA">
        <w:rPr>
          <w:rFonts w:hint="eastAsia"/>
          <w:lang w:eastAsia="zh-TW"/>
        </w:rPr>
        <w:t>數</w:t>
      </w:r>
      <w:r w:rsidR="00390B28">
        <w:rPr>
          <w:rFonts w:hint="eastAsia"/>
          <w:lang w:eastAsia="zh-TW"/>
        </w:rPr>
        <w:t>為</w:t>
      </w:r>
      <w:r w:rsidR="00706E12">
        <w:rPr>
          <w:rFonts w:hint="eastAsia"/>
          <w:lang w:eastAsia="zh-TW"/>
        </w:rPr>
        <w:t>25</w:t>
      </w:r>
      <w:r w:rsidR="00706E12">
        <w:rPr>
          <w:rFonts w:hint="eastAsia"/>
        </w:rPr>
        <w:t>億</w:t>
      </w:r>
      <w:r w:rsidR="00706E12">
        <w:rPr>
          <w:rFonts w:hint="eastAsia"/>
          <w:lang w:eastAsia="zh-TW"/>
        </w:rPr>
        <w:t>3</w:t>
      </w:r>
      <w:r w:rsidR="00706E12">
        <w:rPr>
          <w:rFonts w:hint="eastAsia"/>
        </w:rPr>
        <w:t>,</w:t>
      </w:r>
      <w:r w:rsidR="00706E12">
        <w:rPr>
          <w:rFonts w:hint="eastAsia"/>
          <w:lang w:eastAsia="zh-TW"/>
        </w:rPr>
        <w:t>747</w:t>
      </w:r>
      <w:r w:rsidR="00706E12">
        <w:rPr>
          <w:rFonts w:hint="eastAsia"/>
        </w:rPr>
        <w:t>萬</w:t>
      </w:r>
      <w:r w:rsidR="00706E12">
        <w:rPr>
          <w:rFonts w:hint="eastAsia"/>
          <w:lang w:eastAsia="zh-TW"/>
        </w:rPr>
        <w:t>6</w:t>
      </w:r>
      <w:r w:rsidR="00706E12">
        <w:rPr>
          <w:rFonts w:hint="eastAsia"/>
        </w:rPr>
        <w:t>千元，</w:t>
      </w:r>
      <w:r w:rsidR="00390B28">
        <w:rPr>
          <w:rFonts w:hint="eastAsia"/>
          <w:lang w:eastAsia="zh-TW"/>
        </w:rPr>
        <w:t>與</w:t>
      </w:r>
      <w:r w:rsidR="00AE51DA">
        <w:rPr>
          <w:rFonts w:hint="eastAsia"/>
          <w:lang w:eastAsia="zh-TW"/>
        </w:rPr>
        <w:t>預算數</w:t>
      </w:r>
      <w:r w:rsidR="00390B28">
        <w:rPr>
          <w:rFonts w:hint="eastAsia"/>
          <w:lang w:eastAsia="zh-TW"/>
        </w:rPr>
        <w:t>差異達</w:t>
      </w:r>
      <w:r w:rsidR="00706E12">
        <w:rPr>
          <w:rFonts w:hint="eastAsia"/>
          <w:lang w:eastAsia="zh-TW"/>
        </w:rPr>
        <w:t>6</w:t>
      </w:r>
      <w:r w:rsidR="00706E12">
        <w:rPr>
          <w:rFonts w:hint="eastAsia"/>
        </w:rPr>
        <w:t>億</w:t>
      </w:r>
      <w:r w:rsidR="00706E12">
        <w:rPr>
          <w:rFonts w:hint="eastAsia"/>
          <w:lang w:eastAsia="zh-TW"/>
        </w:rPr>
        <w:t>5</w:t>
      </w:r>
      <w:r w:rsidR="00706E12">
        <w:rPr>
          <w:rFonts w:hint="eastAsia"/>
        </w:rPr>
        <w:t>,</w:t>
      </w:r>
      <w:r w:rsidR="00706E12">
        <w:rPr>
          <w:rFonts w:hint="eastAsia"/>
          <w:lang w:eastAsia="zh-TW"/>
        </w:rPr>
        <w:t>448</w:t>
      </w:r>
      <w:r w:rsidR="00706E12">
        <w:rPr>
          <w:rFonts w:hint="eastAsia"/>
        </w:rPr>
        <w:t>萬</w:t>
      </w:r>
      <w:r w:rsidR="00706E12">
        <w:rPr>
          <w:rFonts w:hint="eastAsia"/>
          <w:lang w:eastAsia="zh-TW"/>
        </w:rPr>
        <w:t>6</w:t>
      </w:r>
      <w:r w:rsidR="00706E12">
        <w:rPr>
          <w:rFonts w:hint="eastAsia"/>
        </w:rPr>
        <w:t>千元，</w:t>
      </w:r>
      <w:r w:rsidR="00706E12">
        <w:rPr>
          <w:rFonts w:hint="eastAsia"/>
          <w:lang w:eastAsia="zh-TW"/>
        </w:rPr>
        <w:t>係近年來最高</w:t>
      </w:r>
      <w:r w:rsidR="0014252C">
        <w:rPr>
          <w:rFonts w:hint="eastAsia"/>
        </w:rPr>
        <w:t>(詳表2)</w:t>
      </w:r>
      <w:r w:rsidR="000A7809">
        <w:rPr>
          <w:rFonts w:hint="eastAsia"/>
          <w:lang w:eastAsia="zh-TW"/>
        </w:rPr>
        <w:t>。</w:t>
      </w:r>
      <w:r w:rsidR="00706E12">
        <w:rPr>
          <w:rFonts w:hint="eastAsia"/>
          <w:lang w:eastAsia="zh-TW"/>
        </w:rPr>
        <w:t>復就是項資產於上開期間之</w:t>
      </w:r>
      <w:r w:rsidR="00641B46">
        <w:rPr>
          <w:rFonts w:hint="eastAsia"/>
        </w:rPr>
        <w:t>報酬率</w:t>
      </w:r>
      <w:r w:rsidR="00706E12">
        <w:rPr>
          <w:rFonts w:hint="eastAsia"/>
          <w:lang w:eastAsia="zh-TW"/>
        </w:rPr>
        <w:t>以觀，據金管提供資料，僅</w:t>
      </w:r>
      <w:r w:rsidR="00641B46">
        <w:rPr>
          <w:rFonts w:hint="eastAsia"/>
        </w:rPr>
        <w:t>1</w:t>
      </w:r>
      <w:r w:rsidR="00641B46">
        <w:rPr>
          <w:rFonts w:hint="eastAsia"/>
          <w:lang w:eastAsia="zh-TW"/>
        </w:rPr>
        <w:t>1</w:t>
      </w:r>
      <w:r w:rsidR="00641B46">
        <w:rPr>
          <w:rFonts w:hint="eastAsia"/>
        </w:rPr>
        <w:t>0年度</w:t>
      </w:r>
      <w:r w:rsidR="00706E12">
        <w:rPr>
          <w:rFonts w:hint="eastAsia"/>
          <w:lang w:eastAsia="zh-TW"/>
        </w:rPr>
        <w:t>受新冠肺炎疫情影響，主要國家中央銀行採取寬鬆貨幣政策，</w:t>
      </w:r>
      <w:r w:rsidR="00D4311E" w:rsidRPr="00C65A0C">
        <w:rPr>
          <w:rFonts w:hint="eastAsia"/>
        </w:rPr>
        <w:t>資金大量湧入公債與股票等金融商品，</w:t>
      </w:r>
      <w:r w:rsidR="00706E12">
        <w:rPr>
          <w:rFonts w:hint="eastAsia"/>
          <w:lang w:eastAsia="zh-TW"/>
        </w:rPr>
        <w:t>國內公債殖利率處於低檔，致</w:t>
      </w:r>
      <w:r w:rsidR="00D4311E">
        <w:rPr>
          <w:rFonts w:hint="eastAsia"/>
          <w:lang w:eastAsia="zh-TW"/>
        </w:rPr>
        <w:t>該年度</w:t>
      </w:r>
      <w:r w:rsidR="00E41623">
        <w:rPr>
          <w:rFonts w:hint="eastAsia"/>
          <w:lang w:eastAsia="zh-TW"/>
        </w:rPr>
        <w:t>實際報酬率</w:t>
      </w:r>
      <w:r w:rsidR="00641B46">
        <w:rPr>
          <w:rFonts w:hint="eastAsia"/>
        </w:rPr>
        <w:t>低於目標值，</w:t>
      </w:r>
      <w:r w:rsidR="000A7809">
        <w:rPr>
          <w:rFonts w:hint="eastAsia"/>
          <w:lang w:eastAsia="zh-TW"/>
        </w:rPr>
        <w:t>其</w:t>
      </w:r>
      <w:r w:rsidR="00E41623">
        <w:rPr>
          <w:rFonts w:hint="eastAsia"/>
          <w:lang w:eastAsia="zh-TW"/>
        </w:rPr>
        <w:t>餘</w:t>
      </w:r>
      <w:r w:rsidR="00641B46">
        <w:rPr>
          <w:rFonts w:hint="eastAsia"/>
        </w:rPr>
        <w:t>各年度實際報酬率皆高於預算</w:t>
      </w:r>
      <w:r w:rsidR="00641B46">
        <w:rPr>
          <w:rFonts w:hint="eastAsia"/>
          <w:lang w:eastAsia="zh-TW"/>
        </w:rPr>
        <w:t>數</w:t>
      </w:r>
      <w:r w:rsidR="00641B46">
        <w:rPr>
          <w:rFonts w:hint="eastAsia"/>
        </w:rPr>
        <w:t>，高出幅度介於0.06至0.23個百分點</w:t>
      </w:r>
      <w:r w:rsidR="00641B46">
        <w:rPr>
          <w:rFonts w:hint="eastAsia"/>
          <w:lang w:eastAsia="zh-TW"/>
        </w:rPr>
        <w:t>間，</w:t>
      </w:r>
      <w:r w:rsidR="00AE51DA">
        <w:rPr>
          <w:rFonts w:hint="eastAsia"/>
          <w:lang w:eastAsia="zh-TW"/>
        </w:rPr>
        <w:t>預算估列</w:t>
      </w:r>
      <w:r w:rsidR="00641B46">
        <w:rPr>
          <w:rFonts w:hint="eastAsia"/>
          <w:lang w:eastAsia="zh-TW"/>
        </w:rPr>
        <w:t>似偏屬保守</w:t>
      </w:r>
      <w:r w:rsidR="0014252C">
        <w:rPr>
          <w:rFonts w:hint="eastAsia"/>
        </w:rPr>
        <w:t>(詳表</w:t>
      </w:r>
      <w:r w:rsidR="0014252C">
        <w:rPr>
          <w:rFonts w:hint="eastAsia"/>
          <w:lang w:eastAsia="zh-TW"/>
        </w:rPr>
        <w:t>3</w:t>
      </w:r>
      <w:r w:rsidR="0014252C">
        <w:rPr>
          <w:rFonts w:hint="eastAsia"/>
        </w:rPr>
        <w:t>)</w:t>
      </w:r>
      <w:r w:rsidR="0029015E">
        <w:rPr>
          <w:rFonts w:hint="eastAsia"/>
          <w:lang w:eastAsia="zh-TW"/>
        </w:rPr>
        <w:t>。</w:t>
      </w:r>
    </w:p>
    <w:p w:rsidR="00641B46" w:rsidRDefault="0029015E" w:rsidP="00641B46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鑒</w:t>
      </w:r>
      <w:r w:rsidRPr="00040F09">
        <w:rPr>
          <w:rFonts w:hint="eastAsia"/>
          <w:lang w:eastAsia="zh-TW"/>
        </w:rPr>
        <w:t>於</w:t>
      </w:r>
      <w:r w:rsidRPr="00040F09">
        <w:rPr>
          <w:rFonts w:hint="eastAsia"/>
        </w:rPr>
        <w:t>金融業特別準備金係</w:t>
      </w:r>
      <w:r w:rsidR="003035F8">
        <w:rPr>
          <w:rFonts w:hint="eastAsia"/>
          <w:lang w:eastAsia="zh-TW"/>
        </w:rPr>
        <w:t>為</w:t>
      </w:r>
      <w:r w:rsidRPr="00040F09">
        <w:rPr>
          <w:rFonts w:hint="eastAsia"/>
        </w:rPr>
        <w:t>處理問題金融機構退場事宜</w:t>
      </w:r>
      <w:r w:rsidR="003035F8">
        <w:rPr>
          <w:rFonts w:hint="eastAsia"/>
          <w:lang w:eastAsia="zh-TW"/>
        </w:rPr>
        <w:t>所需</w:t>
      </w:r>
      <w:r w:rsidRPr="00040F09">
        <w:rPr>
          <w:rFonts w:hint="eastAsia"/>
          <w:lang w:eastAsia="zh-TW"/>
        </w:rPr>
        <w:t>，</w:t>
      </w:r>
      <w:r w:rsidR="0058530C">
        <w:rPr>
          <w:rFonts w:hint="eastAsia"/>
          <w:lang w:eastAsia="zh-TW"/>
        </w:rPr>
        <w:t>且自114年度起，金融營業稅已不再撥入該準備金，其財源僅餘孳息及運用收益</w:t>
      </w:r>
      <w:r w:rsidR="00843492">
        <w:rPr>
          <w:rFonts w:hint="eastAsia"/>
          <w:lang w:eastAsia="zh-TW"/>
        </w:rPr>
        <w:t>；</w:t>
      </w:r>
      <w:r w:rsidR="005E2668" w:rsidRPr="00040F09">
        <w:rPr>
          <w:rFonts w:hint="eastAsia"/>
          <w:lang w:eastAsia="zh-TW"/>
        </w:rPr>
        <w:t>為</w:t>
      </w:r>
      <w:r w:rsidRPr="00040F09">
        <w:rPr>
          <w:rFonts w:hint="eastAsia"/>
          <w:lang w:eastAsia="zh-TW"/>
        </w:rPr>
        <w:t>利</w:t>
      </w:r>
      <w:r>
        <w:rPr>
          <w:rFonts w:hint="eastAsia"/>
        </w:rPr>
        <w:t>金融</w:t>
      </w:r>
      <w:r>
        <w:rPr>
          <w:rFonts w:hint="eastAsia"/>
          <w:lang w:eastAsia="zh-TW"/>
        </w:rPr>
        <w:t>市場</w:t>
      </w:r>
      <w:r>
        <w:rPr>
          <w:rFonts w:hint="eastAsia"/>
        </w:rPr>
        <w:t>穩</w:t>
      </w:r>
      <w:r>
        <w:rPr>
          <w:rFonts w:hint="eastAsia"/>
          <w:lang w:eastAsia="zh-TW"/>
        </w:rPr>
        <w:t>健發展</w:t>
      </w:r>
      <w:r w:rsidR="005E2668">
        <w:rPr>
          <w:rFonts w:hint="eastAsia"/>
          <w:lang w:eastAsia="zh-TW"/>
        </w:rPr>
        <w:t>，</w:t>
      </w:r>
      <w:r w:rsidR="00E41623">
        <w:rPr>
          <w:rFonts w:hint="eastAsia"/>
          <w:lang w:eastAsia="zh-TW"/>
        </w:rPr>
        <w:t>允宜</w:t>
      </w:r>
      <w:r w:rsidR="00E41623" w:rsidRPr="00D51E41">
        <w:rPr>
          <w:rFonts w:hint="eastAsia"/>
          <w:lang w:eastAsia="zh-TW"/>
        </w:rPr>
        <w:t>盱衡時勢</w:t>
      </w:r>
      <w:r w:rsidR="000A7809">
        <w:rPr>
          <w:rFonts w:hint="eastAsia"/>
          <w:lang w:eastAsia="zh-TW"/>
        </w:rPr>
        <w:t>，於</w:t>
      </w:r>
      <w:r w:rsidR="00E41623">
        <w:rPr>
          <w:rFonts w:hint="eastAsia"/>
        </w:rPr>
        <w:t>兼顧流動及安全性</w:t>
      </w:r>
      <w:r w:rsidR="0058530C">
        <w:rPr>
          <w:rFonts w:hint="eastAsia"/>
          <w:lang w:eastAsia="zh-TW"/>
        </w:rPr>
        <w:t>之</w:t>
      </w:r>
      <w:r w:rsidR="00E41623">
        <w:rPr>
          <w:rFonts w:hint="eastAsia"/>
        </w:rPr>
        <w:t>前提下，</w:t>
      </w:r>
      <w:r w:rsidR="00E41623" w:rsidRPr="00356828">
        <w:rPr>
          <w:rFonts w:hint="eastAsia"/>
        </w:rPr>
        <w:t>酌予</w:t>
      </w:r>
      <w:r w:rsidR="00E41623">
        <w:rPr>
          <w:rFonts w:hint="eastAsia"/>
        </w:rPr>
        <w:t>調增</w:t>
      </w:r>
      <w:r>
        <w:rPr>
          <w:rFonts w:hint="eastAsia"/>
          <w:lang w:eastAsia="zh-TW"/>
        </w:rPr>
        <w:t>目標值</w:t>
      </w:r>
      <w:r w:rsidR="00E41623">
        <w:rPr>
          <w:rFonts w:hint="eastAsia"/>
        </w:rPr>
        <w:t>，俾使收入估列更加精</w:t>
      </w:r>
      <w:r w:rsidR="0014252C">
        <w:rPr>
          <w:rFonts w:hint="eastAsia"/>
          <w:lang w:eastAsia="zh-TW"/>
        </w:rPr>
        <w:t>確，</w:t>
      </w:r>
      <w:r w:rsidR="001E2655">
        <w:rPr>
          <w:rFonts w:hint="eastAsia"/>
          <w:lang w:eastAsia="zh-TW"/>
        </w:rPr>
        <w:t>並</w:t>
      </w:r>
      <w:r>
        <w:rPr>
          <w:rFonts w:hint="eastAsia"/>
          <w:lang w:eastAsia="zh-TW"/>
        </w:rPr>
        <w:t>激勵委託經營績效</w:t>
      </w:r>
      <w:r w:rsidR="00641B46">
        <w:rPr>
          <w:rFonts w:hint="eastAsia"/>
        </w:rPr>
        <w:t>。</w:t>
      </w:r>
    </w:p>
    <w:p w:rsidR="0036466B" w:rsidRDefault="0036466B" w:rsidP="00641B46">
      <w:pPr>
        <w:pStyle w:val="22"/>
        <w:ind w:left="850" w:firstLine="567"/>
        <w:rPr>
          <w:lang w:eastAsia="zh-TW"/>
        </w:rPr>
      </w:pPr>
    </w:p>
    <w:p w:rsidR="00306465" w:rsidRPr="00D02FE9" w:rsidRDefault="00306465" w:rsidP="00641B46">
      <w:pPr>
        <w:pStyle w:val="22"/>
        <w:ind w:left="850" w:firstLine="567"/>
        <w:rPr>
          <w:rFonts w:hint="eastAsia"/>
          <w:lang w:eastAsia="zh-TW"/>
        </w:rPr>
      </w:pPr>
    </w:p>
    <w:p w:rsidR="00150365" w:rsidRPr="009A0035" w:rsidRDefault="00150365" w:rsidP="00707B4B">
      <w:pPr>
        <w:pStyle w:val="22"/>
        <w:ind w:leftChars="-100" w:left="511" w:rightChars="-100" w:right="-283" w:hangingChars="280" w:hanging="794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  <w:lang w:eastAsia="zh-TW"/>
        </w:rPr>
        <w:t>2</w:t>
      </w:r>
      <w:r>
        <w:rPr>
          <w:rFonts w:hAnsi="標楷體" w:hint="eastAsia"/>
          <w:b/>
          <w:color w:val="000000"/>
        </w:rPr>
        <w:t xml:space="preserve">  </w:t>
      </w:r>
      <w:r w:rsidRPr="001E315E">
        <w:rPr>
          <w:rFonts w:hAnsi="標楷體" w:hint="eastAsia"/>
          <w:b/>
          <w:color w:val="000000"/>
        </w:rPr>
        <w:t>1</w:t>
      </w:r>
      <w:r>
        <w:rPr>
          <w:rFonts w:hAnsi="標楷體" w:hint="eastAsia"/>
          <w:b/>
          <w:color w:val="000000"/>
          <w:lang w:eastAsia="zh-TW"/>
        </w:rPr>
        <w:t>08</w:t>
      </w:r>
      <w:r w:rsidRPr="001E315E">
        <w:rPr>
          <w:rFonts w:hAnsi="標楷體" w:hint="eastAsia"/>
          <w:b/>
          <w:color w:val="000000"/>
        </w:rPr>
        <w:t>至</w:t>
      </w:r>
      <w:r>
        <w:rPr>
          <w:rFonts w:hAnsi="標楷體" w:hint="eastAsia"/>
          <w:b/>
          <w:color w:val="000000"/>
        </w:rPr>
        <w:t>11</w:t>
      </w:r>
      <w:r>
        <w:rPr>
          <w:rFonts w:hAnsi="標楷體" w:hint="eastAsia"/>
          <w:b/>
          <w:color w:val="000000"/>
          <w:lang w:eastAsia="zh-TW"/>
        </w:rPr>
        <w:t>3</w:t>
      </w:r>
      <w:r>
        <w:rPr>
          <w:rFonts w:hAnsi="標楷體" w:hint="eastAsia"/>
          <w:b/>
          <w:color w:val="000000"/>
        </w:rPr>
        <w:t>年</w:t>
      </w:r>
      <w:r>
        <w:rPr>
          <w:rFonts w:hAnsi="標楷體" w:hint="eastAsia"/>
          <w:b/>
          <w:color w:val="000000"/>
          <w:lang w:eastAsia="zh-TW"/>
        </w:rPr>
        <w:t>度</w:t>
      </w:r>
      <w:r w:rsidR="00843492">
        <w:rPr>
          <w:rFonts w:hint="eastAsia"/>
          <w:b/>
        </w:rPr>
        <w:t>金管基金之</w:t>
      </w:r>
      <w:r w:rsidR="00405A42">
        <w:rPr>
          <w:rFonts w:hint="eastAsia"/>
          <w:b/>
        </w:rPr>
        <w:t>「</w:t>
      </w:r>
      <w:r w:rsidR="00405A42" w:rsidRPr="00356828">
        <w:rPr>
          <w:rFonts w:hint="eastAsia"/>
          <w:b/>
        </w:rPr>
        <w:t>委託經營資產</w:t>
      </w:r>
      <w:r w:rsidR="00405A42">
        <w:rPr>
          <w:rFonts w:hint="eastAsia"/>
          <w:b/>
        </w:rPr>
        <w:t>」</w:t>
      </w:r>
      <w:r w:rsidR="00405A42">
        <w:rPr>
          <w:rFonts w:hint="eastAsia"/>
          <w:b/>
          <w:lang w:eastAsia="zh-TW"/>
        </w:rPr>
        <w:t>所衍生</w:t>
      </w:r>
      <w:r w:rsidR="00405A42">
        <w:rPr>
          <w:rFonts w:hint="eastAsia"/>
          <w:b/>
        </w:rPr>
        <w:t>「</w:t>
      </w:r>
      <w:r w:rsidR="00405A42">
        <w:rPr>
          <w:rFonts w:hint="eastAsia"/>
          <w:b/>
          <w:lang w:eastAsia="zh-TW"/>
        </w:rPr>
        <w:t>利息收入</w:t>
      </w:r>
      <w:r w:rsidR="00405A42">
        <w:rPr>
          <w:rFonts w:hint="eastAsia"/>
          <w:b/>
        </w:rPr>
        <w:t>」</w:t>
      </w:r>
      <w:r w:rsidRPr="001E315E">
        <w:rPr>
          <w:rFonts w:hAnsi="標楷體" w:hint="eastAsia"/>
          <w:b/>
          <w:color w:val="000000"/>
        </w:rPr>
        <w:t>預</w:t>
      </w:r>
      <w:r>
        <w:rPr>
          <w:rFonts w:hAnsi="標楷體" w:hint="eastAsia"/>
          <w:b/>
          <w:color w:val="000000"/>
        </w:rPr>
        <w:t>、</w:t>
      </w:r>
      <w:r w:rsidRPr="000E7F67">
        <w:rPr>
          <w:rFonts w:hint="eastAsia"/>
          <w:b/>
        </w:rPr>
        <w:lastRenderedPageBreak/>
        <w:t>決算數</w:t>
      </w:r>
      <w:r>
        <w:rPr>
          <w:rFonts w:hint="eastAsia"/>
          <w:b/>
          <w:lang w:eastAsia="zh-TW"/>
        </w:rPr>
        <w:t>一覽</w:t>
      </w:r>
      <w:r w:rsidRPr="000E7F67">
        <w:rPr>
          <w:rFonts w:hint="eastAsia"/>
          <w:b/>
        </w:rPr>
        <w:t>表</w:t>
      </w:r>
      <w:r>
        <w:rPr>
          <w:rFonts w:hint="eastAsia"/>
          <w:b/>
          <w:lang w:eastAsia="zh-TW"/>
        </w:rPr>
        <w:t xml:space="preserve">                       </w:t>
      </w:r>
      <w:r w:rsidR="006F2209">
        <w:rPr>
          <w:rFonts w:hint="eastAsia"/>
          <w:b/>
          <w:lang w:eastAsia="zh-TW"/>
        </w:rPr>
        <w:t xml:space="preserve">    </w:t>
      </w:r>
      <w:r w:rsidR="00843492">
        <w:rPr>
          <w:rFonts w:hint="eastAsia"/>
          <w:b/>
          <w:lang w:eastAsia="zh-TW"/>
        </w:rPr>
        <w:t xml:space="preserve">   </w:t>
      </w:r>
      <w:r>
        <w:rPr>
          <w:rFonts w:hint="eastAsia"/>
          <w:b/>
          <w:lang w:eastAsia="zh-TW"/>
        </w:rPr>
        <w:t xml:space="preserve"> </w:t>
      </w:r>
      <w:r w:rsidRPr="001E315E">
        <w:rPr>
          <w:rStyle w:val="143"/>
          <w:rFonts w:hint="eastAsia"/>
          <w:color w:val="000000"/>
        </w:rPr>
        <w:t>單位：新臺幣千元</w:t>
      </w:r>
      <w:r>
        <w:rPr>
          <w:rStyle w:val="143"/>
          <w:rFonts w:hint="eastAsia"/>
          <w:lang w:eastAsia="zh-TW"/>
        </w:rPr>
        <w:t>；</w:t>
      </w:r>
      <w:r>
        <w:rPr>
          <w:rStyle w:val="143"/>
        </w:rPr>
        <w:t>%</w:t>
      </w:r>
    </w:p>
    <w:tbl>
      <w:tblPr>
        <w:tblW w:w="9073" w:type="dxa"/>
        <w:tblInd w:w="-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615"/>
        <w:gridCol w:w="1236"/>
        <w:gridCol w:w="1236"/>
        <w:gridCol w:w="1236"/>
        <w:gridCol w:w="1250"/>
        <w:gridCol w:w="1250"/>
        <w:gridCol w:w="1250"/>
      </w:tblGrid>
      <w:tr w:rsidR="00150365" w:rsidRPr="00150365" w:rsidTr="009D1CDC">
        <w:trPr>
          <w:trHeight w:val="529"/>
          <w:tblHeader/>
        </w:trPr>
        <w:tc>
          <w:tcPr>
            <w:tcW w:w="162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150365" w:rsidRPr="00405A42" w:rsidRDefault="00150365" w:rsidP="00150365">
            <w:pPr>
              <w:pStyle w:val="142"/>
              <w:rPr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 xml:space="preserve">      </w:t>
            </w:r>
            <w:r w:rsidR="006E581E">
              <w:rPr>
                <w:rFonts w:hint="eastAsia"/>
                <w:b/>
                <w:bCs/>
                <w:lang w:eastAsia="zh-TW"/>
              </w:rPr>
              <w:t xml:space="preserve"> </w:t>
            </w:r>
            <w:r w:rsidRPr="00405A42">
              <w:rPr>
                <w:rFonts w:hint="eastAsia"/>
                <w:b/>
                <w:bCs/>
              </w:rPr>
              <w:t xml:space="preserve"> 年度</w:t>
            </w:r>
          </w:p>
          <w:p w:rsidR="00150365" w:rsidRPr="00405A42" w:rsidRDefault="00150365" w:rsidP="00150365">
            <w:pPr>
              <w:pStyle w:val="142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108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242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113</w:t>
            </w:r>
          </w:p>
        </w:tc>
      </w:tr>
      <w:tr w:rsidR="005C3665" w:rsidRPr="00150365" w:rsidTr="00F61156">
        <w:trPr>
          <w:trHeight w:val="454"/>
        </w:trPr>
        <w:tc>
          <w:tcPr>
            <w:tcW w:w="16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C3665" w:rsidRPr="00150365" w:rsidRDefault="005C3665" w:rsidP="005C3665">
            <w:pPr>
              <w:pStyle w:val="142"/>
              <w:rPr>
                <w:rFonts w:hint="eastAsia"/>
              </w:rPr>
            </w:pPr>
            <w:r w:rsidRPr="00150365">
              <w:rPr>
                <w:rFonts w:hint="eastAsia"/>
              </w:rPr>
              <w:t>預算數(A)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476,458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753,194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941,953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1,004,421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1,413,640</w:t>
            </w:r>
          </w:p>
        </w:tc>
        <w:tc>
          <w:tcPr>
            <w:tcW w:w="1242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1,882,990</w:t>
            </w:r>
          </w:p>
        </w:tc>
      </w:tr>
      <w:tr w:rsidR="005C3665" w:rsidRPr="00150365" w:rsidTr="00F61156">
        <w:trPr>
          <w:trHeight w:val="454"/>
        </w:trPr>
        <w:tc>
          <w:tcPr>
            <w:tcW w:w="1626" w:type="dxa"/>
            <w:shd w:val="clear" w:color="auto" w:fill="auto"/>
            <w:vAlign w:val="center"/>
          </w:tcPr>
          <w:p w:rsidR="005C3665" w:rsidRPr="00150365" w:rsidRDefault="005C3665" w:rsidP="005C3665">
            <w:pPr>
              <w:pStyle w:val="142"/>
              <w:rPr>
                <w:rFonts w:hint="eastAsia"/>
              </w:rPr>
            </w:pPr>
            <w:r w:rsidRPr="00150365">
              <w:rPr>
                <w:rFonts w:hint="eastAsia"/>
              </w:rPr>
              <w:t>決算數(B)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648,641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835,771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949,021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1,215,279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1,880,242</w:t>
            </w:r>
          </w:p>
        </w:tc>
        <w:tc>
          <w:tcPr>
            <w:tcW w:w="1242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2,537,476</w:t>
            </w:r>
          </w:p>
        </w:tc>
      </w:tr>
      <w:tr w:rsidR="005C3665" w:rsidRPr="00150365" w:rsidTr="005C3665">
        <w:trPr>
          <w:trHeight w:val="330"/>
        </w:trPr>
        <w:tc>
          <w:tcPr>
            <w:tcW w:w="1626" w:type="dxa"/>
            <w:shd w:val="clear" w:color="auto" w:fill="auto"/>
            <w:vAlign w:val="center"/>
          </w:tcPr>
          <w:p w:rsidR="005C3665" w:rsidRPr="00150365" w:rsidRDefault="005C3665" w:rsidP="005C3665">
            <w:pPr>
              <w:pStyle w:val="142"/>
            </w:pPr>
            <w:r w:rsidRPr="00150365">
              <w:rPr>
                <w:rFonts w:hint="eastAsia"/>
              </w:rPr>
              <w:t>差異數</w:t>
            </w:r>
          </w:p>
          <w:p w:rsidR="005C3665" w:rsidRPr="00150365" w:rsidRDefault="005C3665" w:rsidP="005C3665">
            <w:pPr>
              <w:pStyle w:val="142"/>
              <w:rPr>
                <w:rFonts w:hint="eastAsia"/>
              </w:rPr>
            </w:pPr>
            <w:r w:rsidRPr="00150365">
              <w:rPr>
                <w:rFonts w:hint="eastAsia"/>
              </w:rPr>
              <w:t>(B)-(A)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172,183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82,577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7,068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210,858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466,602</w:t>
            </w:r>
          </w:p>
        </w:tc>
        <w:tc>
          <w:tcPr>
            <w:tcW w:w="1242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654,486</w:t>
            </w:r>
          </w:p>
        </w:tc>
      </w:tr>
      <w:tr w:rsidR="005C3665" w:rsidRPr="00150365" w:rsidTr="005C3665">
        <w:trPr>
          <w:trHeight w:val="330"/>
        </w:trPr>
        <w:tc>
          <w:tcPr>
            <w:tcW w:w="1626" w:type="dxa"/>
            <w:shd w:val="clear" w:color="auto" w:fill="auto"/>
            <w:vAlign w:val="center"/>
          </w:tcPr>
          <w:p w:rsidR="005C3665" w:rsidRPr="00150365" w:rsidRDefault="005C3665" w:rsidP="005C3665">
            <w:pPr>
              <w:pStyle w:val="142"/>
            </w:pPr>
            <w:r>
              <w:rPr>
                <w:rFonts w:hint="eastAsia"/>
                <w:lang w:eastAsia="zh-TW"/>
              </w:rPr>
              <w:t>達成</w:t>
            </w:r>
            <w:r w:rsidRPr="00150365">
              <w:rPr>
                <w:rFonts w:hint="eastAsia"/>
              </w:rPr>
              <w:t>率</w:t>
            </w:r>
          </w:p>
          <w:p w:rsidR="005C3665" w:rsidRPr="00150365" w:rsidRDefault="005C3665" w:rsidP="005C3665">
            <w:pPr>
              <w:pStyle w:val="142"/>
              <w:rPr>
                <w:rFonts w:hint="eastAsia"/>
              </w:rPr>
            </w:pPr>
            <w:r w:rsidRPr="00150365">
              <w:rPr>
                <w:rFonts w:hint="eastAsia"/>
              </w:rPr>
              <w:t>(B)/(A)×100%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136.14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110.96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100.75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120.99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133.01</w:t>
            </w:r>
          </w:p>
        </w:tc>
        <w:tc>
          <w:tcPr>
            <w:tcW w:w="1242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134.76</w:t>
            </w:r>
          </w:p>
        </w:tc>
      </w:tr>
    </w:tbl>
    <w:p w:rsidR="00150365" w:rsidRDefault="00150365" w:rsidP="00150365">
      <w:pPr>
        <w:pStyle w:val="142"/>
        <w:ind w:leftChars="-101" w:left="931" w:rightChars="-100" w:right="-283" w:hangingChars="500" w:hanging="1217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>
        <w:rPr>
          <w:rFonts w:cs="New Gulim" w:hint="eastAsia"/>
          <w:color w:val="000000"/>
          <w:lang w:eastAsia="zh-TW"/>
        </w:rPr>
        <w:t>：</w:t>
      </w:r>
      <w:r w:rsidR="00FE2A81">
        <w:rPr>
          <w:rFonts w:cs="細明體" w:hint="eastAsia"/>
          <w:color w:val="000000"/>
          <w:lang w:eastAsia="zh-TW"/>
        </w:rPr>
        <w:t>金管會歷年提供資料</w:t>
      </w:r>
      <w:r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563680" w:rsidRPr="008B0BA0" w:rsidRDefault="00563680" w:rsidP="00641B46">
      <w:pPr>
        <w:pStyle w:val="22"/>
        <w:ind w:leftChars="-100" w:left="421" w:rightChars="-100" w:right="-283" w:hangingChars="248" w:hanging="704"/>
        <w:rPr>
          <w:vanish/>
        </w:rPr>
      </w:pPr>
      <w:r w:rsidRPr="00967709">
        <w:rPr>
          <w:rFonts w:hint="eastAsia"/>
          <w:b/>
        </w:rPr>
        <w:t>表</w:t>
      </w:r>
      <w:r w:rsidR="00641B46">
        <w:rPr>
          <w:rFonts w:hint="eastAsia"/>
          <w:b/>
          <w:lang w:eastAsia="zh-TW"/>
        </w:rPr>
        <w:t>3</w:t>
      </w:r>
      <w:r w:rsidRPr="00967709">
        <w:rPr>
          <w:rFonts w:hint="eastAsia"/>
          <w:b/>
        </w:rPr>
        <w:t xml:space="preserve">　</w:t>
      </w:r>
      <w:r w:rsidRPr="00E648E6">
        <w:rPr>
          <w:rFonts w:hint="eastAsia"/>
          <w:b/>
        </w:rPr>
        <w:t>10</w:t>
      </w:r>
      <w:r>
        <w:rPr>
          <w:b/>
          <w:lang w:eastAsia="zh-TW"/>
        </w:rPr>
        <w:t>8</w:t>
      </w:r>
      <w:r w:rsidRPr="00E648E6">
        <w:rPr>
          <w:rFonts w:hint="eastAsia"/>
          <w:b/>
        </w:rPr>
        <w:t>至11</w:t>
      </w:r>
      <w:r>
        <w:rPr>
          <w:b/>
          <w:lang w:eastAsia="zh-TW"/>
        </w:rPr>
        <w:t>3</w:t>
      </w:r>
      <w:r w:rsidRPr="00E648E6">
        <w:rPr>
          <w:rFonts w:hint="eastAsia"/>
          <w:b/>
          <w:lang w:eastAsia="zh-TW"/>
        </w:rPr>
        <w:t>年</w:t>
      </w:r>
      <w:r w:rsidR="00E41623">
        <w:rPr>
          <w:rFonts w:hint="eastAsia"/>
          <w:b/>
          <w:lang w:eastAsia="zh-TW"/>
        </w:rPr>
        <w:t>度</w:t>
      </w:r>
      <w:r w:rsidR="00843492">
        <w:rPr>
          <w:rFonts w:hint="eastAsia"/>
          <w:b/>
        </w:rPr>
        <w:t>金管基金之</w:t>
      </w:r>
      <w:r w:rsidR="00843492">
        <w:rPr>
          <w:rFonts w:hint="eastAsia"/>
          <w:b/>
          <w:lang w:eastAsia="zh-TW"/>
        </w:rPr>
        <w:t>「</w:t>
      </w:r>
      <w:r w:rsidRPr="00967709">
        <w:rPr>
          <w:rFonts w:hint="eastAsia"/>
          <w:b/>
          <w:lang w:eastAsia="zh-TW"/>
        </w:rPr>
        <w:t>委託經營資產</w:t>
      </w:r>
      <w:r w:rsidR="00843492">
        <w:rPr>
          <w:rFonts w:hint="eastAsia"/>
          <w:b/>
          <w:lang w:eastAsia="zh-TW"/>
        </w:rPr>
        <w:t>」</w:t>
      </w:r>
      <w:r w:rsidRPr="00967709">
        <w:rPr>
          <w:rFonts w:hint="eastAsia"/>
          <w:b/>
          <w:lang w:eastAsia="zh-TW"/>
        </w:rPr>
        <w:t>報酬率一覽表</w:t>
      </w:r>
      <w:r w:rsidR="00641B46">
        <w:rPr>
          <w:rFonts w:hint="eastAsia"/>
          <w:b/>
          <w:lang w:eastAsia="zh-TW"/>
        </w:rPr>
        <w:t xml:space="preserve">  </w:t>
      </w:r>
      <w:r w:rsidRPr="00356828">
        <w:rPr>
          <w:rFonts w:hint="eastAsia"/>
          <w:sz w:val="24"/>
          <w:szCs w:val="24"/>
        </w:rPr>
        <w:t>單位：%</w:t>
      </w:r>
    </w:p>
    <w:tbl>
      <w:tblPr>
        <w:tblW w:w="9073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22"/>
        <w:gridCol w:w="1179"/>
        <w:gridCol w:w="1179"/>
        <w:gridCol w:w="1179"/>
        <w:gridCol w:w="1179"/>
        <w:gridCol w:w="1179"/>
        <w:gridCol w:w="1356"/>
      </w:tblGrid>
      <w:tr w:rsidR="00641B46" w:rsidRPr="00356828" w:rsidTr="00641B46">
        <w:trPr>
          <w:trHeight w:val="124"/>
          <w:tblHeader/>
        </w:trPr>
        <w:tc>
          <w:tcPr>
            <w:tcW w:w="1822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641B46" w:rsidRDefault="00641B46" w:rsidP="00641B46">
            <w:pPr>
              <w:pStyle w:val="142"/>
              <w:ind w:left="647" w:hanging="647"/>
              <w:rPr>
                <w:b/>
                <w:lang w:val="en-US" w:eastAsia="zh-TW"/>
              </w:rPr>
            </w:pPr>
            <w:r>
              <w:rPr>
                <w:rFonts w:hint="eastAsia"/>
                <w:b/>
                <w:lang w:val="en-US" w:eastAsia="zh-TW"/>
              </w:rPr>
              <w:t xml:space="preserve">        </w:t>
            </w:r>
            <w:r w:rsidR="006E581E">
              <w:rPr>
                <w:rFonts w:hint="eastAsia"/>
                <w:b/>
                <w:lang w:val="en-US" w:eastAsia="zh-TW"/>
              </w:rPr>
              <w:t xml:space="preserve"> </w:t>
            </w:r>
            <w:r>
              <w:rPr>
                <w:rFonts w:hint="eastAsia"/>
                <w:b/>
                <w:lang w:val="en-US" w:eastAsia="zh-TW"/>
              </w:rPr>
              <w:t>年度</w:t>
            </w:r>
          </w:p>
          <w:p w:rsidR="00641B46" w:rsidRPr="006E3326" w:rsidRDefault="00641B46" w:rsidP="00641B46">
            <w:pPr>
              <w:pStyle w:val="142"/>
              <w:ind w:left="647" w:hanging="647"/>
              <w:rPr>
                <w:b/>
                <w:lang w:val="en-US" w:eastAsia="zh-TW"/>
              </w:rPr>
            </w:pPr>
            <w:r w:rsidRPr="006E3326">
              <w:rPr>
                <w:b/>
                <w:lang w:val="en-US" w:eastAsia="zh-TW"/>
              </w:rPr>
              <w:t>報酬率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108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179" w:type="dxa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rFonts w:hint="eastAsia"/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179" w:type="dxa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rFonts w:hint="eastAsia"/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356" w:type="dxa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rFonts w:hint="eastAsia"/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113</w:t>
            </w:r>
          </w:p>
        </w:tc>
      </w:tr>
      <w:tr w:rsidR="00563680" w:rsidRPr="00356828" w:rsidTr="00641B46">
        <w:trPr>
          <w:trHeight w:val="353"/>
        </w:trPr>
        <w:tc>
          <w:tcPr>
            <w:tcW w:w="182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both"/>
              <w:rPr>
                <w:lang w:val="en-US" w:eastAsia="zh-TW"/>
              </w:rPr>
            </w:pPr>
            <w:r w:rsidRPr="006E3326">
              <w:rPr>
                <w:lang w:val="en-US" w:eastAsia="zh-TW"/>
              </w:rPr>
              <w:t>預算報酬率</w:t>
            </w:r>
            <w:r w:rsidR="002942A4" w:rsidRPr="00150365">
              <w:rPr>
                <w:rFonts w:hint="eastAsia"/>
              </w:rPr>
              <w:t>(A)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0.8</w:t>
            </w:r>
            <w:r>
              <w:rPr>
                <w:rFonts w:hint="eastAsia"/>
                <w:szCs w:val="24"/>
                <w:lang w:val="en-US" w:eastAsia="zh-TW"/>
              </w:rPr>
              <w:t>7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0.92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0.88</w:t>
            </w:r>
          </w:p>
        </w:tc>
        <w:tc>
          <w:tcPr>
            <w:tcW w:w="1179" w:type="dxa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0</w:t>
            </w:r>
            <w:r>
              <w:rPr>
                <w:szCs w:val="24"/>
                <w:lang w:val="en-US" w:eastAsia="zh-TW"/>
              </w:rPr>
              <w:t>.74</w:t>
            </w:r>
          </w:p>
        </w:tc>
        <w:tc>
          <w:tcPr>
            <w:tcW w:w="1179" w:type="dxa"/>
            <w:vAlign w:val="center"/>
          </w:tcPr>
          <w:p w:rsidR="00563680" w:rsidRPr="006E3326" w:rsidRDefault="00E41623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0.86</w:t>
            </w:r>
          </w:p>
        </w:tc>
        <w:tc>
          <w:tcPr>
            <w:tcW w:w="1356" w:type="dxa"/>
            <w:vAlign w:val="center"/>
          </w:tcPr>
          <w:p w:rsidR="00563680" w:rsidRPr="006E3326" w:rsidRDefault="00E41623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0.94</w:t>
            </w:r>
          </w:p>
        </w:tc>
      </w:tr>
      <w:tr w:rsidR="00563680" w:rsidRPr="00356828" w:rsidTr="00641B46">
        <w:trPr>
          <w:trHeight w:val="414"/>
        </w:trPr>
        <w:tc>
          <w:tcPr>
            <w:tcW w:w="1822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both"/>
              <w:rPr>
                <w:lang w:val="en-US" w:eastAsia="zh-TW"/>
              </w:rPr>
            </w:pPr>
            <w:r w:rsidRPr="006E3326">
              <w:rPr>
                <w:lang w:val="en-US" w:eastAsia="zh-TW"/>
              </w:rPr>
              <w:t>實際報酬率</w:t>
            </w:r>
            <w:r w:rsidR="002942A4" w:rsidRPr="00150365">
              <w:rPr>
                <w:rFonts w:hint="eastAsia"/>
              </w:rPr>
              <w:t>(B)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1.10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0.98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0.8</w:t>
            </w:r>
            <w:r>
              <w:rPr>
                <w:rFonts w:hint="eastAsia"/>
                <w:szCs w:val="24"/>
                <w:lang w:val="en-US" w:eastAsia="zh-TW"/>
              </w:rPr>
              <w:t>4</w:t>
            </w:r>
          </w:p>
        </w:tc>
        <w:tc>
          <w:tcPr>
            <w:tcW w:w="1179" w:type="dxa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0</w:t>
            </w:r>
            <w:r>
              <w:rPr>
                <w:szCs w:val="24"/>
                <w:lang w:val="en-US" w:eastAsia="zh-TW"/>
              </w:rPr>
              <w:t>.85</w:t>
            </w:r>
          </w:p>
        </w:tc>
        <w:tc>
          <w:tcPr>
            <w:tcW w:w="1179" w:type="dxa"/>
            <w:vAlign w:val="center"/>
          </w:tcPr>
          <w:p w:rsidR="00563680" w:rsidRPr="006E3326" w:rsidRDefault="00E41623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1.06</w:t>
            </w:r>
          </w:p>
        </w:tc>
        <w:tc>
          <w:tcPr>
            <w:tcW w:w="1356" w:type="dxa"/>
            <w:vAlign w:val="center"/>
          </w:tcPr>
          <w:p w:rsidR="00563680" w:rsidRPr="006E3326" w:rsidRDefault="00E41623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1.15</w:t>
            </w:r>
          </w:p>
        </w:tc>
      </w:tr>
      <w:tr w:rsidR="002942A4" w:rsidRPr="00356828" w:rsidTr="002942A4">
        <w:trPr>
          <w:trHeight w:val="414"/>
        </w:trPr>
        <w:tc>
          <w:tcPr>
            <w:tcW w:w="1822" w:type="dxa"/>
            <w:shd w:val="clear" w:color="auto" w:fill="auto"/>
            <w:vAlign w:val="center"/>
          </w:tcPr>
          <w:p w:rsidR="002942A4" w:rsidRPr="006E3326" w:rsidRDefault="002942A4" w:rsidP="002942A4">
            <w:pPr>
              <w:pStyle w:val="142"/>
              <w:ind w:left="648" w:hanging="648"/>
              <w:jc w:val="both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差異</w:t>
            </w:r>
            <w:r w:rsidRPr="00150365">
              <w:rPr>
                <w:rFonts w:hint="eastAsia"/>
              </w:rPr>
              <w:t>(B)-(A)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2942A4" w:rsidRPr="006E3326" w:rsidRDefault="002942A4" w:rsidP="002942A4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480BCB">
              <w:t>0.23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2942A4" w:rsidRPr="006E3326" w:rsidRDefault="002942A4" w:rsidP="002942A4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480BCB">
              <w:t>0.06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2942A4" w:rsidRPr="006E3326" w:rsidRDefault="002942A4" w:rsidP="002942A4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480BCB">
              <w:t>-0.04</w:t>
            </w:r>
          </w:p>
        </w:tc>
        <w:tc>
          <w:tcPr>
            <w:tcW w:w="1179" w:type="dxa"/>
            <w:vAlign w:val="center"/>
          </w:tcPr>
          <w:p w:rsidR="002942A4" w:rsidRDefault="002942A4" w:rsidP="002942A4">
            <w:pPr>
              <w:pStyle w:val="142"/>
              <w:ind w:left="648" w:hanging="648"/>
              <w:jc w:val="right"/>
              <w:rPr>
                <w:rFonts w:hint="eastAsia"/>
                <w:szCs w:val="24"/>
                <w:lang w:val="en-US" w:eastAsia="zh-TW"/>
              </w:rPr>
            </w:pPr>
            <w:r w:rsidRPr="00480BCB">
              <w:t>0.11</w:t>
            </w:r>
          </w:p>
        </w:tc>
        <w:tc>
          <w:tcPr>
            <w:tcW w:w="1179" w:type="dxa"/>
            <w:vAlign w:val="center"/>
          </w:tcPr>
          <w:p w:rsidR="002942A4" w:rsidRDefault="002942A4" w:rsidP="002942A4">
            <w:pPr>
              <w:pStyle w:val="142"/>
              <w:ind w:left="648" w:hanging="648"/>
              <w:jc w:val="right"/>
              <w:rPr>
                <w:rFonts w:hint="eastAsia"/>
                <w:szCs w:val="24"/>
                <w:lang w:val="en-US" w:eastAsia="zh-TW"/>
              </w:rPr>
            </w:pPr>
            <w:r w:rsidRPr="00480BCB">
              <w:t>0.2</w:t>
            </w:r>
          </w:p>
        </w:tc>
        <w:tc>
          <w:tcPr>
            <w:tcW w:w="1356" w:type="dxa"/>
            <w:vAlign w:val="center"/>
          </w:tcPr>
          <w:p w:rsidR="002942A4" w:rsidRDefault="002942A4" w:rsidP="002942A4">
            <w:pPr>
              <w:pStyle w:val="142"/>
              <w:ind w:left="648" w:hanging="648"/>
              <w:jc w:val="right"/>
              <w:rPr>
                <w:rFonts w:hint="eastAsia"/>
                <w:szCs w:val="24"/>
                <w:lang w:val="en-US" w:eastAsia="zh-TW"/>
              </w:rPr>
            </w:pPr>
            <w:r w:rsidRPr="00480BCB">
              <w:t>0.21</w:t>
            </w:r>
          </w:p>
        </w:tc>
      </w:tr>
    </w:tbl>
    <w:p w:rsidR="000A75F2" w:rsidRDefault="000A75F2" w:rsidP="000A75F2">
      <w:pPr>
        <w:pStyle w:val="142"/>
        <w:ind w:leftChars="-101" w:left="931" w:rightChars="-100" w:right="-283" w:hangingChars="500" w:hanging="1217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>
        <w:rPr>
          <w:rFonts w:cs="New Gulim" w:hint="eastAsia"/>
          <w:color w:val="000000"/>
          <w:lang w:eastAsia="zh-TW"/>
        </w:rPr>
        <w:t>：</w:t>
      </w:r>
      <w:r>
        <w:rPr>
          <w:rFonts w:cs="細明體" w:hint="eastAsia"/>
          <w:color w:val="000000"/>
          <w:lang w:eastAsia="zh-TW"/>
        </w:rPr>
        <w:t>金管會歷年提供資料</w:t>
      </w:r>
      <w:r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36466B" w:rsidRDefault="00563680" w:rsidP="0036466B">
      <w:pPr>
        <w:ind w:left="567" w:firstLine="567"/>
      </w:pPr>
      <w:r w:rsidRPr="00B25E20">
        <w:rPr>
          <w:rFonts w:hint="eastAsia"/>
        </w:rPr>
        <w:t>綜上，金融業特別準備金係為處理問題金融機構退場事宜所需</w:t>
      </w:r>
      <w:r w:rsidRPr="00C23565">
        <w:rPr>
          <w:rFonts w:hint="eastAsia"/>
        </w:rPr>
        <w:t>，</w:t>
      </w:r>
      <w:r w:rsidR="00C23565" w:rsidRPr="00C23565">
        <w:rPr>
          <w:rFonts w:hint="eastAsia"/>
        </w:rPr>
        <w:t>「委託經營資產」</w:t>
      </w:r>
      <w:r w:rsidRPr="00C23565">
        <w:rPr>
          <w:rFonts w:hint="eastAsia"/>
        </w:rPr>
        <w:t>及</w:t>
      </w:r>
      <w:r w:rsidR="006E581E">
        <w:rPr>
          <w:rFonts w:hint="eastAsia"/>
        </w:rPr>
        <w:t>其</w:t>
      </w:r>
      <w:r w:rsidRPr="00C23565">
        <w:rPr>
          <w:rFonts w:hint="eastAsia"/>
        </w:rPr>
        <w:t>衍生</w:t>
      </w:r>
      <w:r w:rsidR="00D915BB" w:rsidRPr="00C23565">
        <w:rPr>
          <w:rFonts w:hint="eastAsia"/>
        </w:rPr>
        <w:t>之</w:t>
      </w:r>
      <w:r w:rsidR="00C23565" w:rsidRPr="00C23565">
        <w:rPr>
          <w:rFonts w:hint="eastAsia"/>
        </w:rPr>
        <w:t>「</w:t>
      </w:r>
      <w:r w:rsidR="00D915BB" w:rsidRPr="00C23565">
        <w:rPr>
          <w:rFonts w:hint="eastAsia"/>
        </w:rPr>
        <w:t>利息</w:t>
      </w:r>
      <w:r w:rsidRPr="00C23565">
        <w:rPr>
          <w:rFonts w:hint="eastAsia"/>
        </w:rPr>
        <w:t>收入</w:t>
      </w:r>
      <w:r w:rsidR="00C23565" w:rsidRPr="00C23565">
        <w:rPr>
          <w:rFonts w:hint="eastAsia"/>
        </w:rPr>
        <w:t>」</w:t>
      </w:r>
      <w:r w:rsidR="00D915BB" w:rsidRPr="00C23565">
        <w:rPr>
          <w:rFonts w:hint="eastAsia"/>
        </w:rPr>
        <w:t>金</w:t>
      </w:r>
      <w:r w:rsidR="00D915BB">
        <w:rPr>
          <w:rFonts w:hint="eastAsia"/>
        </w:rPr>
        <w:t>額</w:t>
      </w:r>
      <w:r w:rsidRPr="00B25E20">
        <w:rPr>
          <w:rFonts w:hint="eastAsia"/>
        </w:rPr>
        <w:t>龐鉅，惟</w:t>
      </w:r>
      <w:r w:rsidR="00D915BB">
        <w:rPr>
          <w:rFonts w:hint="eastAsia"/>
        </w:rPr>
        <w:t>近</w:t>
      </w:r>
      <w:r w:rsidRPr="00B25E20">
        <w:rPr>
          <w:rFonts w:hint="eastAsia"/>
        </w:rPr>
        <w:t>年</w:t>
      </w:r>
      <w:r w:rsidR="00D915BB">
        <w:rPr>
          <w:rFonts w:hint="eastAsia"/>
        </w:rPr>
        <w:t>實際</w:t>
      </w:r>
      <w:r w:rsidR="008D2C33" w:rsidRPr="00B25E20">
        <w:rPr>
          <w:rFonts w:hint="eastAsia"/>
        </w:rPr>
        <w:t>收入皆遠逾預算數，且實際投資報酬率亦多高於預期</w:t>
      </w:r>
      <w:r w:rsidR="00D915BB">
        <w:rPr>
          <w:rFonts w:hint="eastAsia"/>
        </w:rPr>
        <w:t>；</w:t>
      </w:r>
      <w:r w:rsidR="0036466B">
        <w:rPr>
          <w:rFonts w:hint="eastAsia"/>
        </w:rPr>
        <w:t>鑒</w:t>
      </w:r>
      <w:r w:rsidR="0036466B" w:rsidRPr="00040F09">
        <w:rPr>
          <w:rFonts w:hint="eastAsia"/>
        </w:rPr>
        <w:t>於</w:t>
      </w:r>
      <w:r w:rsidR="0036466B">
        <w:rPr>
          <w:rFonts w:hint="eastAsia"/>
        </w:rPr>
        <w:t>自114年度起，金融營業稅已不再撥入該準備金，其財源僅餘孳息及運用收益，</w:t>
      </w:r>
      <w:r w:rsidR="0036466B" w:rsidRPr="00040F09">
        <w:rPr>
          <w:rFonts w:hint="eastAsia"/>
        </w:rPr>
        <w:t>為利</w:t>
      </w:r>
      <w:r w:rsidR="0036466B">
        <w:rPr>
          <w:rFonts w:hint="eastAsia"/>
        </w:rPr>
        <w:t>金融市場穩健發展，允宜</w:t>
      </w:r>
      <w:r w:rsidR="0036466B" w:rsidRPr="00D51E41">
        <w:rPr>
          <w:rFonts w:hint="eastAsia"/>
        </w:rPr>
        <w:t>盱衡時勢</w:t>
      </w:r>
      <w:r w:rsidR="006501E5">
        <w:rPr>
          <w:rFonts w:hint="eastAsia"/>
        </w:rPr>
        <w:t>，於</w:t>
      </w:r>
      <w:r w:rsidR="0036466B">
        <w:rPr>
          <w:rFonts w:hint="eastAsia"/>
        </w:rPr>
        <w:t>兼顧流動及安全性之前提下，</w:t>
      </w:r>
      <w:r w:rsidR="0036466B" w:rsidRPr="00356828">
        <w:rPr>
          <w:rFonts w:hint="eastAsia"/>
        </w:rPr>
        <w:t>酌予</w:t>
      </w:r>
      <w:r w:rsidR="0036466B">
        <w:rPr>
          <w:rFonts w:hint="eastAsia"/>
        </w:rPr>
        <w:t>調增目標值</w:t>
      </w:r>
      <w:r w:rsidRPr="00B25E20">
        <w:rPr>
          <w:rFonts w:hint="eastAsia"/>
        </w:rPr>
        <w:t>，俾</w:t>
      </w:r>
      <w:r w:rsidR="00843492">
        <w:rPr>
          <w:rFonts w:hint="eastAsia"/>
        </w:rPr>
        <w:t>符實情</w:t>
      </w:r>
      <w:r w:rsidRPr="00B25E20">
        <w:rPr>
          <w:rFonts w:hint="eastAsia"/>
        </w:rPr>
        <w:t>並激勵委託經營績效。</w:t>
      </w:r>
    </w:p>
    <w:bookmarkEnd w:id="4"/>
    <w:bookmarkEnd w:id="5"/>
    <w:bookmarkEnd w:id="9"/>
    <w:bookmarkEnd w:id="10"/>
    <w:bookmarkEnd w:id="11"/>
    <w:bookmarkEnd w:id="12"/>
    <w:bookmarkEnd w:id="13"/>
    <w:bookmarkEnd w:id="14"/>
    <w:bookmarkEnd w:id="15"/>
    <w:sectPr w:rsidR="0036466B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F0A" w:rsidRDefault="00934F0A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34F0A" w:rsidRDefault="00934F0A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4F52ED">
      <w:rPr>
        <w:rStyle w:val="af0"/>
        <w:noProof/>
        <w:sz w:val="20"/>
        <w:szCs w:val="20"/>
      </w:rPr>
      <w:t>2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F0A" w:rsidRDefault="00934F0A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34F0A" w:rsidRDefault="00934F0A" w:rsidP="00D86EB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4F76"/>
    <w:rsid w:val="00005106"/>
    <w:rsid w:val="00010547"/>
    <w:rsid w:val="000105E4"/>
    <w:rsid w:val="00010818"/>
    <w:rsid w:val="00012258"/>
    <w:rsid w:val="000124A1"/>
    <w:rsid w:val="00013407"/>
    <w:rsid w:val="00014499"/>
    <w:rsid w:val="000147F5"/>
    <w:rsid w:val="000150C8"/>
    <w:rsid w:val="00015447"/>
    <w:rsid w:val="00015E54"/>
    <w:rsid w:val="00016CD8"/>
    <w:rsid w:val="000173BC"/>
    <w:rsid w:val="00022F2E"/>
    <w:rsid w:val="000236E6"/>
    <w:rsid w:val="00023722"/>
    <w:rsid w:val="00023BFE"/>
    <w:rsid w:val="0002425C"/>
    <w:rsid w:val="00026380"/>
    <w:rsid w:val="0002663F"/>
    <w:rsid w:val="00026B0E"/>
    <w:rsid w:val="00026C31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0F09"/>
    <w:rsid w:val="0004197B"/>
    <w:rsid w:val="00041FC7"/>
    <w:rsid w:val="00042424"/>
    <w:rsid w:val="00042475"/>
    <w:rsid w:val="00043936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423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369"/>
    <w:rsid w:val="00063485"/>
    <w:rsid w:val="000641A0"/>
    <w:rsid w:val="00064B30"/>
    <w:rsid w:val="00064BE5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5F2"/>
    <w:rsid w:val="000A7809"/>
    <w:rsid w:val="000A7B20"/>
    <w:rsid w:val="000B10B7"/>
    <w:rsid w:val="000B1253"/>
    <w:rsid w:val="000B2CC4"/>
    <w:rsid w:val="000B3B00"/>
    <w:rsid w:val="000B5C2A"/>
    <w:rsid w:val="000B656F"/>
    <w:rsid w:val="000B7994"/>
    <w:rsid w:val="000C0D97"/>
    <w:rsid w:val="000C10BA"/>
    <w:rsid w:val="000C162E"/>
    <w:rsid w:val="000C17D7"/>
    <w:rsid w:val="000C47EB"/>
    <w:rsid w:val="000C4D4C"/>
    <w:rsid w:val="000C506A"/>
    <w:rsid w:val="000C5CAA"/>
    <w:rsid w:val="000C5F10"/>
    <w:rsid w:val="000C709A"/>
    <w:rsid w:val="000C7625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22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1E6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10E3"/>
    <w:rsid w:val="00132F49"/>
    <w:rsid w:val="00133332"/>
    <w:rsid w:val="0013334D"/>
    <w:rsid w:val="00133A75"/>
    <w:rsid w:val="00134268"/>
    <w:rsid w:val="001354D8"/>
    <w:rsid w:val="00135728"/>
    <w:rsid w:val="00135ADF"/>
    <w:rsid w:val="00135AFA"/>
    <w:rsid w:val="0013646E"/>
    <w:rsid w:val="0013657F"/>
    <w:rsid w:val="00136C9A"/>
    <w:rsid w:val="001416D6"/>
    <w:rsid w:val="0014252C"/>
    <w:rsid w:val="001439D9"/>
    <w:rsid w:val="00144857"/>
    <w:rsid w:val="00144C72"/>
    <w:rsid w:val="00144CA5"/>
    <w:rsid w:val="00145D85"/>
    <w:rsid w:val="0015036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2DD2"/>
    <w:rsid w:val="001639EA"/>
    <w:rsid w:val="00163D21"/>
    <w:rsid w:val="001644F7"/>
    <w:rsid w:val="0016506F"/>
    <w:rsid w:val="0016554E"/>
    <w:rsid w:val="00165C50"/>
    <w:rsid w:val="00165DDC"/>
    <w:rsid w:val="001669C2"/>
    <w:rsid w:val="00167BB0"/>
    <w:rsid w:val="00170F74"/>
    <w:rsid w:val="001729A9"/>
    <w:rsid w:val="00174512"/>
    <w:rsid w:val="00174AF6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25A"/>
    <w:rsid w:val="00187F3C"/>
    <w:rsid w:val="00187F7F"/>
    <w:rsid w:val="0019059D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453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3ED5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3D6A"/>
    <w:rsid w:val="001B4183"/>
    <w:rsid w:val="001B43FB"/>
    <w:rsid w:val="001B4E54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458"/>
    <w:rsid w:val="001D2EB5"/>
    <w:rsid w:val="001D3BFC"/>
    <w:rsid w:val="001D3ECC"/>
    <w:rsid w:val="001D58CE"/>
    <w:rsid w:val="001D5B6C"/>
    <w:rsid w:val="001D5FE6"/>
    <w:rsid w:val="001D77B6"/>
    <w:rsid w:val="001D7CC8"/>
    <w:rsid w:val="001E1EC7"/>
    <w:rsid w:val="001E2136"/>
    <w:rsid w:val="001E2655"/>
    <w:rsid w:val="001E30C8"/>
    <w:rsid w:val="001E315E"/>
    <w:rsid w:val="001E43F5"/>
    <w:rsid w:val="001E43F8"/>
    <w:rsid w:val="001E4653"/>
    <w:rsid w:val="001E4A4E"/>
    <w:rsid w:val="001E51AB"/>
    <w:rsid w:val="001E60EF"/>
    <w:rsid w:val="001E7957"/>
    <w:rsid w:val="001E7F66"/>
    <w:rsid w:val="001F17F6"/>
    <w:rsid w:val="001F18FB"/>
    <w:rsid w:val="001F1D09"/>
    <w:rsid w:val="001F232A"/>
    <w:rsid w:val="001F3D01"/>
    <w:rsid w:val="001F431D"/>
    <w:rsid w:val="001F4B2A"/>
    <w:rsid w:val="001F6935"/>
    <w:rsid w:val="001F69F0"/>
    <w:rsid w:val="00202550"/>
    <w:rsid w:val="00202C7E"/>
    <w:rsid w:val="00202F33"/>
    <w:rsid w:val="00203475"/>
    <w:rsid w:val="0020367A"/>
    <w:rsid w:val="00203C29"/>
    <w:rsid w:val="0020435D"/>
    <w:rsid w:val="0020452B"/>
    <w:rsid w:val="00205109"/>
    <w:rsid w:val="002107D7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0AE6"/>
    <w:rsid w:val="00221B4D"/>
    <w:rsid w:val="00222160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2DDB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371"/>
    <w:rsid w:val="00244523"/>
    <w:rsid w:val="002445EA"/>
    <w:rsid w:val="00244D5D"/>
    <w:rsid w:val="002456E0"/>
    <w:rsid w:val="00246E4F"/>
    <w:rsid w:val="0024755F"/>
    <w:rsid w:val="00247645"/>
    <w:rsid w:val="00250B0F"/>
    <w:rsid w:val="0025134C"/>
    <w:rsid w:val="002520BC"/>
    <w:rsid w:val="00254462"/>
    <w:rsid w:val="0025562C"/>
    <w:rsid w:val="00255C52"/>
    <w:rsid w:val="00256543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15E"/>
    <w:rsid w:val="00290E9B"/>
    <w:rsid w:val="00291C3D"/>
    <w:rsid w:val="002927D5"/>
    <w:rsid w:val="0029300B"/>
    <w:rsid w:val="0029328D"/>
    <w:rsid w:val="002942A4"/>
    <w:rsid w:val="00294EE7"/>
    <w:rsid w:val="00295536"/>
    <w:rsid w:val="00296EC7"/>
    <w:rsid w:val="002974F0"/>
    <w:rsid w:val="002978F0"/>
    <w:rsid w:val="00297C71"/>
    <w:rsid w:val="002A0620"/>
    <w:rsid w:val="002A0F55"/>
    <w:rsid w:val="002A33EF"/>
    <w:rsid w:val="002A3F4C"/>
    <w:rsid w:val="002A4076"/>
    <w:rsid w:val="002A4DEC"/>
    <w:rsid w:val="002A5332"/>
    <w:rsid w:val="002A762B"/>
    <w:rsid w:val="002A7697"/>
    <w:rsid w:val="002A7DAF"/>
    <w:rsid w:val="002A7E3E"/>
    <w:rsid w:val="002B0282"/>
    <w:rsid w:val="002B0402"/>
    <w:rsid w:val="002B08B0"/>
    <w:rsid w:val="002B0AF5"/>
    <w:rsid w:val="002B1E8C"/>
    <w:rsid w:val="002B3616"/>
    <w:rsid w:val="002B3B28"/>
    <w:rsid w:val="002B769D"/>
    <w:rsid w:val="002C074B"/>
    <w:rsid w:val="002C10F9"/>
    <w:rsid w:val="002C1762"/>
    <w:rsid w:val="002C1968"/>
    <w:rsid w:val="002C240E"/>
    <w:rsid w:val="002C2433"/>
    <w:rsid w:val="002C4302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272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35F8"/>
    <w:rsid w:val="00304C38"/>
    <w:rsid w:val="00305399"/>
    <w:rsid w:val="00305AD8"/>
    <w:rsid w:val="00305EBB"/>
    <w:rsid w:val="00306465"/>
    <w:rsid w:val="003068DA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0E1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37BFE"/>
    <w:rsid w:val="003412BC"/>
    <w:rsid w:val="0034139D"/>
    <w:rsid w:val="00341442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289E"/>
    <w:rsid w:val="0036466B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1818"/>
    <w:rsid w:val="003856EC"/>
    <w:rsid w:val="003863F6"/>
    <w:rsid w:val="00387571"/>
    <w:rsid w:val="00387817"/>
    <w:rsid w:val="00387A18"/>
    <w:rsid w:val="00387A2E"/>
    <w:rsid w:val="00390B28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2DC0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3F7E19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A42"/>
    <w:rsid w:val="00405CE4"/>
    <w:rsid w:val="00406328"/>
    <w:rsid w:val="00406EE0"/>
    <w:rsid w:val="00406FEC"/>
    <w:rsid w:val="00407A04"/>
    <w:rsid w:val="00407F31"/>
    <w:rsid w:val="00410988"/>
    <w:rsid w:val="00410FBB"/>
    <w:rsid w:val="00412A93"/>
    <w:rsid w:val="00412C3A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27F20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6B"/>
    <w:rsid w:val="004375D8"/>
    <w:rsid w:val="004407CE"/>
    <w:rsid w:val="00440D5D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258"/>
    <w:rsid w:val="0045193C"/>
    <w:rsid w:val="00451D59"/>
    <w:rsid w:val="004534F5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1CB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818"/>
    <w:rsid w:val="00484D51"/>
    <w:rsid w:val="00484F19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464A"/>
    <w:rsid w:val="00494A18"/>
    <w:rsid w:val="00496837"/>
    <w:rsid w:val="00496E09"/>
    <w:rsid w:val="00496FDB"/>
    <w:rsid w:val="00497CDE"/>
    <w:rsid w:val="004A00E5"/>
    <w:rsid w:val="004A3130"/>
    <w:rsid w:val="004A3985"/>
    <w:rsid w:val="004A46C9"/>
    <w:rsid w:val="004A5814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B54"/>
    <w:rsid w:val="004C2C37"/>
    <w:rsid w:val="004C39F7"/>
    <w:rsid w:val="004C4EA3"/>
    <w:rsid w:val="004C4F13"/>
    <w:rsid w:val="004C5BBE"/>
    <w:rsid w:val="004C7B5E"/>
    <w:rsid w:val="004D03B6"/>
    <w:rsid w:val="004D200E"/>
    <w:rsid w:val="004D2B6A"/>
    <w:rsid w:val="004D35ED"/>
    <w:rsid w:val="004D5B61"/>
    <w:rsid w:val="004D7454"/>
    <w:rsid w:val="004D7687"/>
    <w:rsid w:val="004D783C"/>
    <w:rsid w:val="004D7FA6"/>
    <w:rsid w:val="004E08CF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2ED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0CAE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29C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680"/>
    <w:rsid w:val="00563FF9"/>
    <w:rsid w:val="005640F2"/>
    <w:rsid w:val="00565FB6"/>
    <w:rsid w:val="00566CB1"/>
    <w:rsid w:val="0056756F"/>
    <w:rsid w:val="00570236"/>
    <w:rsid w:val="00571946"/>
    <w:rsid w:val="00571C9A"/>
    <w:rsid w:val="00572D23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530C"/>
    <w:rsid w:val="005857E1"/>
    <w:rsid w:val="00586A64"/>
    <w:rsid w:val="00586CF0"/>
    <w:rsid w:val="00586D4D"/>
    <w:rsid w:val="0058711C"/>
    <w:rsid w:val="00587CB7"/>
    <w:rsid w:val="00590065"/>
    <w:rsid w:val="00591025"/>
    <w:rsid w:val="0059290A"/>
    <w:rsid w:val="005946BE"/>
    <w:rsid w:val="00594FCE"/>
    <w:rsid w:val="00595CC8"/>
    <w:rsid w:val="00596877"/>
    <w:rsid w:val="00596CA4"/>
    <w:rsid w:val="00596DCB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4FC"/>
    <w:rsid w:val="005B79B4"/>
    <w:rsid w:val="005C0163"/>
    <w:rsid w:val="005C1E87"/>
    <w:rsid w:val="005C2AAE"/>
    <w:rsid w:val="005C2F7C"/>
    <w:rsid w:val="005C32A3"/>
    <w:rsid w:val="005C3565"/>
    <w:rsid w:val="005C3665"/>
    <w:rsid w:val="005C3BB7"/>
    <w:rsid w:val="005C40A7"/>
    <w:rsid w:val="005C627B"/>
    <w:rsid w:val="005C6CA1"/>
    <w:rsid w:val="005C6F0D"/>
    <w:rsid w:val="005C7926"/>
    <w:rsid w:val="005C7B63"/>
    <w:rsid w:val="005C7FB7"/>
    <w:rsid w:val="005D03AF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2668"/>
    <w:rsid w:val="005E2686"/>
    <w:rsid w:val="005E2EA2"/>
    <w:rsid w:val="005E3176"/>
    <w:rsid w:val="005E4010"/>
    <w:rsid w:val="005E651C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3E3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48C"/>
    <w:rsid w:val="00632B69"/>
    <w:rsid w:val="00636523"/>
    <w:rsid w:val="00636884"/>
    <w:rsid w:val="006414DD"/>
    <w:rsid w:val="00641B46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01E5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D7C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054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97E44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239D"/>
    <w:rsid w:val="006B34E8"/>
    <w:rsid w:val="006B5996"/>
    <w:rsid w:val="006B7559"/>
    <w:rsid w:val="006B7F07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224A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8FB"/>
    <w:rsid w:val="006E3B0B"/>
    <w:rsid w:val="006E3CF6"/>
    <w:rsid w:val="006E4F14"/>
    <w:rsid w:val="006E53B0"/>
    <w:rsid w:val="006E581E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2209"/>
    <w:rsid w:val="006F26AA"/>
    <w:rsid w:val="006F3595"/>
    <w:rsid w:val="006F3EE9"/>
    <w:rsid w:val="006F4406"/>
    <w:rsid w:val="006F44C4"/>
    <w:rsid w:val="006F49ED"/>
    <w:rsid w:val="006F4E9B"/>
    <w:rsid w:val="006F5006"/>
    <w:rsid w:val="006F5523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6E12"/>
    <w:rsid w:val="00707037"/>
    <w:rsid w:val="00707B4B"/>
    <w:rsid w:val="0071186B"/>
    <w:rsid w:val="00711971"/>
    <w:rsid w:val="00711F1A"/>
    <w:rsid w:val="00711F6B"/>
    <w:rsid w:val="007129B4"/>
    <w:rsid w:val="007136E8"/>
    <w:rsid w:val="00713AC5"/>
    <w:rsid w:val="0071428D"/>
    <w:rsid w:val="00714840"/>
    <w:rsid w:val="00715C32"/>
    <w:rsid w:val="00716152"/>
    <w:rsid w:val="007165C4"/>
    <w:rsid w:val="007171FF"/>
    <w:rsid w:val="00717DEA"/>
    <w:rsid w:val="00720B23"/>
    <w:rsid w:val="00720B28"/>
    <w:rsid w:val="0072129C"/>
    <w:rsid w:val="00722A27"/>
    <w:rsid w:val="00722D39"/>
    <w:rsid w:val="00724C2C"/>
    <w:rsid w:val="00726A8E"/>
    <w:rsid w:val="00727081"/>
    <w:rsid w:val="00727493"/>
    <w:rsid w:val="00727CBF"/>
    <w:rsid w:val="00727F98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B93"/>
    <w:rsid w:val="00741CCF"/>
    <w:rsid w:val="00741E5E"/>
    <w:rsid w:val="007426E1"/>
    <w:rsid w:val="00742C76"/>
    <w:rsid w:val="00742C84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56E64"/>
    <w:rsid w:val="00760994"/>
    <w:rsid w:val="00762133"/>
    <w:rsid w:val="00764507"/>
    <w:rsid w:val="00764A10"/>
    <w:rsid w:val="00766B98"/>
    <w:rsid w:val="007671E8"/>
    <w:rsid w:val="00767290"/>
    <w:rsid w:val="007702B3"/>
    <w:rsid w:val="00771C25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0F63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6E3A"/>
    <w:rsid w:val="007A7755"/>
    <w:rsid w:val="007A78A7"/>
    <w:rsid w:val="007A7DFE"/>
    <w:rsid w:val="007B107D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B04"/>
    <w:rsid w:val="007D3E33"/>
    <w:rsid w:val="007D48BB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0D2C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5808"/>
    <w:rsid w:val="008173E0"/>
    <w:rsid w:val="0081745C"/>
    <w:rsid w:val="00820EDA"/>
    <w:rsid w:val="00821391"/>
    <w:rsid w:val="00822C1F"/>
    <w:rsid w:val="008230E2"/>
    <w:rsid w:val="008239D2"/>
    <w:rsid w:val="00824767"/>
    <w:rsid w:val="008265B1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37FA1"/>
    <w:rsid w:val="00840B63"/>
    <w:rsid w:val="008415D2"/>
    <w:rsid w:val="0084196D"/>
    <w:rsid w:val="00841FFE"/>
    <w:rsid w:val="008427AA"/>
    <w:rsid w:val="00842A1C"/>
    <w:rsid w:val="00842BB6"/>
    <w:rsid w:val="00842C79"/>
    <w:rsid w:val="00842ED4"/>
    <w:rsid w:val="00843492"/>
    <w:rsid w:val="008436C9"/>
    <w:rsid w:val="00843FD8"/>
    <w:rsid w:val="00844CF2"/>
    <w:rsid w:val="00845899"/>
    <w:rsid w:val="00846EB9"/>
    <w:rsid w:val="008471F4"/>
    <w:rsid w:val="0084791D"/>
    <w:rsid w:val="0085012C"/>
    <w:rsid w:val="00851060"/>
    <w:rsid w:val="008511E2"/>
    <w:rsid w:val="00851A92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5EF"/>
    <w:rsid w:val="00863942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D9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32B1"/>
    <w:rsid w:val="008A4260"/>
    <w:rsid w:val="008A4451"/>
    <w:rsid w:val="008A470C"/>
    <w:rsid w:val="008A4863"/>
    <w:rsid w:val="008A6E3A"/>
    <w:rsid w:val="008A74F4"/>
    <w:rsid w:val="008B0EFD"/>
    <w:rsid w:val="008B1596"/>
    <w:rsid w:val="008B2074"/>
    <w:rsid w:val="008B2399"/>
    <w:rsid w:val="008B39C1"/>
    <w:rsid w:val="008B4A99"/>
    <w:rsid w:val="008B5F3E"/>
    <w:rsid w:val="008B702A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309"/>
    <w:rsid w:val="008D2519"/>
    <w:rsid w:val="008D2631"/>
    <w:rsid w:val="008D2C33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578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051D"/>
    <w:rsid w:val="00901783"/>
    <w:rsid w:val="009020B4"/>
    <w:rsid w:val="00903047"/>
    <w:rsid w:val="009034FE"/>
    <w:rsid w:val="00904DB2"/>
    <w:rsid w:val="009104A8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4F0A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1C99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1B5"/>
    <w:rsid w:val="0099689D"/>
    <w:rsid w:val="009968C0"/>
    <w:rsid w:val="00996C68"/>
    <w:rsid w:val="009A0035"/>
    <w:rsid w:val="009A0262"/>
    <w:rsid w:val="009A0A55"/>
    <w:rsid w:val="009A183E"/>
    <w:rsid w:val="009A1BE5"/>
    <w:rsid w:val="009A25E7"/>
    <w:rsid w:val="009A2EEB"/>
    <w:rsid w:val="009A3A74"/>
    <w:rsid w:val="009A4E04"/>
    <w:rsid w:val="009A5181"/>
    <w:rsid w:val="009A624E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675C"/>
    <w:rsid w:val="009B7D77"/>
    <w:rsid w:val="009C0608"/>
    <w:rsid w:val="009C0BD3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1CDC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B04"/>
    <w:rsid w:val="009F4E9F"/>
    <w:rsid w:val="009F5853"/>
    <w:rsid w:val="009F585E"/>
    <w:rsid w:val="009F5D75"/>
    <w:rsid w:val="009F656A"/>
    <w:rsid w:val="009F661E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4376"/>
    <w:rsid w:val="00A35832"/>
    <w:rsid w:val="00A408DC"/>
    <w:rsid w:val="00A416BC"/>
    <w:rsid w:val="00A422C1"/>
    <w:rsid w:val="00A42A4A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5254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67EC8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0D5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652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1951"/>
    <w:rsid w:val="00AA2B25"/>
    <w:rsid w:val="00AA3159"/>
    <w:rsid w:val="00AA376D"/>
    <w:rsid w:val="00AA395F"/>
    <w:rsid w:val="00AB0050"/>
    <w:rsid w:val="00AB0F99"/>
    <w:rsid w:val="00AB1939"/>
    <w:rsid w:val="00AB3DD5"/>
    <w:rsid w:val="00AB4507"/>
    <w:rsid w:val="00AB47D5"/>
    <w:rsid w:val="00AB4AC4"/>
    <w:rsid w:val="00AB5614"/>
    <w:rsid w:val="00AB684E"/>
    <w:rsid w:val="00AB7201"/>
    <w:rsid w:val="00AB727F"/>
    <w:rsid w:val="00AC2157"/>
    <w:rsid w:val="00AC3624"/>
    <w:rsid w:val="00AC3DEA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1DA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76B"/>
    <w:rsid w:val="00B12822"/>
    <w:rsid w:val="00B14BB3"/>
    <w:rsid w:val="00B14BC6"/>
    <w:rsid w:val="00B14FBC"/>
    <w:rsid w:val="00B155C5"/>
    <w:rsid w:val="00B157FD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E20"/>
    <w:rsid w:val="00B25F9D"/>
    <w:rsid w:val="00B26D44"/>
    <w:rsid w:val="00B26F7E"/>
    <w:rsid w:val="00B27246"/>
    <w:rsid w:val="00B276B5"/>
    <w:rsid w:val="00B27A76"/>
    <w:rsid w:val="00B27BC9"/>
    <w:rsid w:val="00B30837"/>
    <w:rsid w:val="00B31392"/>
    <w:rsid w:val="00B31E94"/>
    <w:rsid w:val="00B32472"/>
    <w:rsid w:val="00B3380D"/>
    <w:rsid w:val="00B35A75"/>
    <w:rsid w:val="00B36604"/>
    <w:rsid w:val="00B37241"/>
    <w:rsid w:val="00B37A5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600A6"/>
    <w:rsid w:val="00B60524"/>
    <w:rsid w:val="00B60BD6"/>
    <w:rsid w:val="00B61610"/>
    <w:rsid w:val="00B61C47"/>
    <w:rsid w:val="00B61C64"/>
    <w:rsid w:val="00B62D62"/>
    <w:rsid w:val="00B6329F"/>
    <w:rsid w:val="00B63E86"/>
    <w:rsid w:val="00B65276"/>
    <w:rsid w:val="00B67043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D4A"/>
    <w:rsid w:val="00B93EC8"/>
    <w:rsid w:val="00B9400B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3A1"/>
    <w:rsid w:val="00BD1AF3"/>
    <w:rsid w:val="00BD1B20"/>
    <w:rsid w:val="00BD2B37"/>
    <w:rsid w:val="00BD352E"/>
    <w:rsid w:val="00BD3F15"/>
    <w:rsid w:val="00BD419F"/>
    <w:rsid w:val="00BD50D2"/>
    <w:rsid w:val="00BD5FA7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06B17"/>
    <w:rsid w:val="00C121F4"/>
    <w:rsid w:val="00C133E6"/>
    <w:rsid w:val="00C14CE0"/>
    <w:rsid w:val="00C15EA0"/>
    <w:rsid w:val="00C16511"/>
    <w:rsid w:val="00C16A1D"/>
    <w:rsid w:val="00C17462"/>
    <w:rsid w:val="00C1770E"/>
    <w:rsid w:val="00C17D8B"/>
    <w:rsid w:val="00C17E82"/>
    <w:rsid w:val="00C20A31"/>
    <w:rsid w:val="00C20CEC"/>
    <w:rsid w:val="00C21246"/>
    <w:rsid w:val="00C21F31"/>
    <w:rsid w:val="00C22A39"/>
    <w:rsid w:val="00C233C3"/>
    <w:rsid w:val="00C23565"/>
    <w:rsid w:val="00C2363E"/>
    <w:rsid w:val="00C24017"/>
    <w:rsid w:val="00C244B3"/>
    <w:rsid w:val="00C24772"/>
    <w:rsid w:val="00C24A98"/>
    <w:rsid w:val="00C24D89"/>
    <w:rsid w:val="00C25D38"/>
    <w:rsid w:val="00C26184"/>
    <w:rsid w:val="00C30950"/>
    <w:rsid w:val="00C30AC8"/>
    <w:rsid w:val="00C31615"/>
    <w:rsid w:val="00C34D3F"/>
    <w:rsid w:val="00C35813"/>
    <w:rsid w:val="00C35872"/>
    <w:rsid w:val="00C360FA"/>
    <w:rsid w:val="00C36F40"/>
    <w:rsid w:val="00C37267"/>
    <w:rsid w:val="00C37644"/>
    <w:rsid w:val="00C42829"/>
    <w:rsid w:val="00C42A93"/>
    <w:rsid w:val="00C43C46"/>
    <w:rsid w:val="00C441DE"/>
    <w:rsid w:val="00C44E19"/>
    <w:rsid w:val="00C47370"/>
    <w:rsid w:val="00C50137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AD1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87501"/>
    <w:rsid w:val="00C90383"/>
    <w:rsid w:val="00C91599"/>
    <w:rsid w:val="00C91A31"/>
    <w:rsid w:val="00C921C5"/>
    <w:rsid w:val="00C92940"/>
    <w:rsid w:val="00C93178"/>
    <w:rsid w:val="00C93C96"/>
    <w:rsid w:val="00C945E6"/>
    <w:rsid w:val="00C94A6B"/>
    <w:rsid w:val="00C9555A"/>
    <w:rsid w:val="00C95EBF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0B5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3972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3C18"/>
    <w:rsid w:val="00CD4108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0FD8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2FE9"/>
    <w:rsid w:val="00D032E3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3A61"/>
    <w:rsid w:val="00D24AB7"/>
    <w:rsid w:val="00D24DF2"/>
    <w:rsid w:val="00D27054"/>
    <w:rsid w:val="00D27E71"/>
    <w:rsid w:val="00D3022F"/>
    <w:rsid w:val="00D32F65"/>
    <w:rsid w:val="00D362C7"/>
    <w:rsid w:val="00D3651C"/>
    <w:rsid w:val="00D365E8"/>
    <w:rsid w:val="00D36F38"/>
    <w:rsid w:val="00D40AF0"/>
    <w:rsid w:val="00D41CB1"/>
    <w:rsid w:val="00D4311E"/>
    <w:rsid w:val="00D431C7"/>
    <w:rsid w:val="00D4395F"/>
    <w:rsid w:val="00D43B38"/>
    <w:rsid w:val="00D43C2F"/>
    <w:rsid w:val="00D43EEF"/>
    <w:rsid w:val="00D445DA"/>
    <w:rsid w:val="00D456B7"/>
    <w:rsid w:val="00D45953"/>
    <w:rsid w:val="00D46535"/>
    <w:rsid w:val="00D46B7E"/>
    <w:rsid w:val="00D477C2"/>
    <w:rsid w:val="00D50244"/>
    <w:rsid w:val="00D50C1E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3EF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5D0"/>
    <w:rsid w:val="00D84881"/>
    <w:rsid w:val="00D84A24"/>
    <w:rsid w:val="00D84C73"/>
    <w:rsid w:val="00D84FE2"/>
    <w:rsid w:val="00D851CC"/>
    <w:rsid w:val="00D860B5"/>
    <w:rsid w:val="00D86EBF"/>
    <w:rsid w:val="00D915BB"/>
    <w:rsid w:val="00D921BD"/>
    <w:rsid w:val="00D92CE4"/>
    <w:rsid w:val="00D9719A"/>
    <w:rsid w:val="00D975B9"/>
    <w:rsid w:val="00DA114F"/>
    <w:rsid w:val="00DA14EA"/>
    <w:rsid w:val="00DA1938"/>
    <w:rsid w:val="00DA26DA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5C5C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3F56"/>
    <w:rsid w:val="00E04264"/>
    <w:rsid w:val="00E04B6F"/>
    <w:rsid w:val="00E05271"/>
    <w:rsid w:val="00E056B6"/>
    <w:rsid w:val="00E0648F"/>
    <w:rsid w:val="00E06875"/>
    <w:rsid w:val="00E06EF0"/>
    <w:rsid w:val="00E06F61"/>
    <w:rsid w:val="00E104CC"/>
    <w:rsid w:val="00E10A34"/>
    <w:rsid w:val="00E118FE"/>
    <w:rsid w:val="00E121C8"/>
    <w:rsid w:val="00E12858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8C8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2FE7"/>
    <w:rsid w:val="00E336F8"/>
    <w:rsid w:val="00E33744"/>
    <w:rsid w:val="00E34C60"/>
    <w:rsid w:val="00E35972"/>
    <w:rsid w:val="00E35C4C"/>
    <w:rsid w:val="00E36007"/>
    <w:rsid w:val="00E3606C"/>
    <w:rsid w:val="00E36871"/>
    <w:rsid w:val="00E36F08"/>
    <w:rsid w:val="00E4080F"/>
    <w:rsid w:val="00E4137E"/>
    <w:rsid w:val="00E41623"/>
    <w:rsid w:val="00E41D30"/>
    <w:rsid w:val="00E42813"/>
    <w:rsid w:val="00E4321B"/>
    <w:rsid w:val="00E43990"/>
    <w:rsid w:val="00E44EAE"/>
    <w:rsid w:val="00E50661"/>
    <w:rsid w:val="00E506A5"/>
    <w:rsid w:val="00E51119"/>
    <w:rsid w:val="00E52566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17F"/>
    <w:rsid w:val="00E738C1"/>
    <w:rsid w:val="00E74CAC"/>
    <w:rsid w:val="00E74D9B"/>
    <w:rsid w:val="00E7513D"/>
    <w:rsid w:val="00E75ACF"/>
    <w:rsid w:val="00E7656B"/>
    <w:rsid w:val="00E770A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519"/>
    <w:rsid w:val="00E95B97"/>
    <w:rsid w:val="00E95BAB"/>
    <w:rsid w:val="00EA01AC"/>
    <w:rsid w:val="00EA38F4"/>
    <w:rsid w:val="00EA40D2"/>
    <w:rsid w:val="00EA482D"/>
    <w:rsid w:val="00EA6F88"/>
    <w:rsid w:val="00EA7F1E"/>
    <w:rsid w:val="00EB19F0"/>
    <w:rsid w:val="00EB1D71"/>
    <w:rsid w:val="00EB1EC5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1E4F"/>
    <w:rsid w:val="00EC22B5"/>
    <w:rsid w:val="00EC2447"/>
    <w:rsid w:val="00EC26E0"/>
    <w:rsid w:val="00EC3E49"/>
    <w:rsid w:val="00EC4A93"/>
    <w:rsid w:val="00EC4B5F"/>
    <w:rsid w:val="00EC55A8"/>
    <w:rsid w:val="00EC55C0"/>
    <w:rsid w:val="00EC5943"/>
    <w:rsid w:val="00EC60A7"/>
    <w:rsid w:val="00EC7752"/>
    <w:rsid w:val="00ED1414"/>
    <w:rsid w:val="00ED173D"/>
    <w:rsid w:val="00ED22D6"/>
    <w:rsid w:val="00ED2A3B"/>
    <w:rsid w:val="00ED2D2A"/>
    <w:rsid w:val="00ED35BE"/>
    <w:rsid w:val="00ED47F2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17C2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A05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41F5"/>
    <w:rsid w:val="00F05929"/>
    <w:rsid w:val="00F05EC4"/>
    <w:rsid w:val="00F1031B"/>
    <w:rsid w:val="00F10D72"/>
    <w:rsid w:val="00F11228"/>
    <w:rsid w:val="00F135E1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5CE"/>
    <w:rsid w:val="00F20663"/>
    <w:rsid w:val="00F20703"/>
    <w:rsid w:val="00F21DBA"/>
    <w:rsid w:val="00F22458"/>
    <w:rsid w:val="00F224A9"/>
    <w:rsid w:val="00F22D2F"/>
    <w:rsid w:val="00F2348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6A57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6"/>
    <w:rsid w:val="00F61157"/>
    <w:rsid w:val="00F61443"/>
    <w:rsid w:val="00F6222D"/>
    <w:rsid w:val="00F6224D"/>
    <w:rsid w:val="00F63239"/>
    <w:rsid w:val="00F63A05"/>
    <w:rsid w:val="00F63E1C"/>
    <w:rsid w:val="00F6432E"/>
    <w:rsid w:val="00F64633"/>
    <w:rsid w:val="00F64DE3"/>
    <w:rsid w:val="00F64EE3"/>
    <w:rsid w:val="00F6589A"/>
    <w:rsid w:val="00F66480"/>
    <w:rsid w:val="00F7017A"/>
    <w:rsid w:val="00F70441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4D9E"/>
    <w:rsid w:val="00F95190"/>
    <w:rsid w:val="00F957BC"/>
    <w:rsid w:val="00F97033"/>
    <w:rsid w:val="00F9746F"/>
    <w:rsid w:val="00FA04DB"/>
    <w:rsid w:val="00FA05A5"/>
    <w:rsid w:val="00FA1F91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33C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5E8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19B2"/>
    <w:rsid w:val="00FE2326"/>
    <w:rsid w:val="00FE2A81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5411F59-AF37-44B5-9866-86C6F39B1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854AC-E7F5-4B0A-86AE-6C64C6354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312</Words>
  <Characters>1784</Characters>
  <Application>Microsoft Office Word</Application>
  <DocSecurity>0</DocSecurity>
  <Lines>14</Lines>
  <Paragraphs>4</Paragraphs>
  <ScaleCrop>false</ScaleCrop>
  <Company>HOME</Company>
  <LinksUpToDate>false</LinksUpToDate>
  <CharactersWithSpaces>2092</CharactersWithSpaces>
  <SharedDoc>false</SharedDoc>
  <HLinks>
    <vt:vector size="24" baseType="variant"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_Toc224639579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_Toc224639578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_Toc224639577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_Toc224639576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2026-03-17T03:39:00Z</cp:lastPrinted>
  <dcterms:created xsi:type="dcterms:W3CDTF">2026-03-23T03:13:00Z</dcterms:created>
  <dcterms:modified xsi:type="dcterms:W3CDTF">2026-03-23T03:13:00Z</dcterms:modified>
</cp:coreProperties>
</file>