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E0606C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>
        <w:rPr>
          <w:rFonts w:hint="eastAsia"/>
          <w:spacing w:val="-8"/>
        </w:rPr>
        <w:t>衛</w:t>
      </w:r>
      <w:r w:rsidR="00B02A43">
        <w:rPr>
          <w:rFonts w:hint="eastAsia"/>
          <w:spacing w:val="-8"/>
        </w:rPr>
        <w:t>生</w:t>
      </w:r>
      <w:r>
        <w:rPr>
          <w:rFonts w:hint="eastAsia"/>
          <w:spacing w:val="-8"/>
        </w:rPr>
        <w:t>福</w:t>
      </w:r>
      <w:r w:rsidR="00B02A43">
        <w:rPr>
          <w:rFonts w:hint="eastAsia"/>
          <w:spacing w:val="-8"/>
        </w:rPr>
        <w:t>利</w:t>
      </w:r>
      <w:r>
        <w:rPr>
          <w:rFonts w:hint="eastAsia"/>
          <w:spacing w:val="-8"/>
        </w:rPr>
        <w:t>部</w:t>
      </w:r>
      <w:r w:rsidR="00166061" w:rsidRPr="00F16E40">
        <w:rPr>
          <w:rFonts w:hint="eastAsia"/>
          <w:spacing w:val="-8"/>
        </w:rPr>
        <w:t>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322D0C">
        <w:rPr>
          <w:rFonts w:hint="eastAsia"/>
          <w:color w:val="000000"/>
          <w:spacing w:val="-8"/>
        </w:rPr>
        <w:t>3</w:t>
      </w:r>
      <w:r w:rsidR="005C29F0" w:rsidRPr="00E921F3">
        <w:rPr>
          <w:rFonts w:hint="eastAsia"/>
          <w:color w:val="000000"/>
          <w:spacing w:val="-8"/>
        </w:rPr>
        <w:t>年度</w:t>
      </w:r>
      <w:r w:rsidR="00166061" w:rsidRPr="00F16E40">
        <w:rPr>
          <w:rFonts w:hint="eastAsia"/>
          <w:spacing w:val="-8"/>
        </w:rPr>
        <w:t>決算評估報告</w:t>
      </w:r>
    </w:p>
    <w:p w:rsidR="002A35E6" w:rsidRPr="002A35E6" w:rsidRDefault="00166061" w:rsidP="00A111CA">
      <w:pPr>
        <w:pStyle w:val="144"/>
        <w:ind w:left="567" w:hanging="567"/>
        <w:rPr>
          <w:rFonts w:hAnsi="標楷體"/>
          <w:sz w:val="24"/>
        </w:rPr>
      </w:pPr>
      <w:bookmarkStart w:id="48" w:name="_Toc225270768"/>
      <w:r>
        <w:rPr>
          <w:rFonts w:hint="eastAsia"/>
        </w:rPr>
        <w:t>伍、衛生福利特別收入基金</w:t>
      </w:r>
      <w:bookmarkStart w:id="49" w:name="_GoBack"/>
      <w:bookmarkEnd w:id="4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9"/>
    </w:p>
    <w:sectPr w:rsidR="002A35E6" w:rsidRPr="002A35E6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1" w:rsidRDefault="005E66C1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111CA" w:rsidRPr="00A111CA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1" w:rsidRDefault="005E66C1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16348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3271"/>
    <w:rsid w:val="0009450D"/>
    <w:rsid w:val="00094B1A"/>
    <w:rsid w:val="000952B8"/>
    <w:rsid w:val="000A02D6"/>
    <w:rsid w:val="000A54D0"/>
    <w:rsid w:val="000A6F46"/>
    <w:rsid w:val="000A7449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07FA8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27F96"/>
    <w:rsid w:val="00132140"/>
    <w:rsid w:val="00133A72"/>
    <w:rsid w:val="00135503"/>
    <w:rsid w:val="00141B4F"/>
    <w:rsid w:val="0014620B"/>
    <w:rsid w:val="001462A4"/>
    <w:rsid w:val="001531DC"/>
    <w:rsid w:val="00154A71"/>
    <w:rsid w:val="00154E1C"/>
    <w:rsid w:val="00155434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26E"/>
    <w:rsid w:val="001816A0"/>
    <w:rsid w:val="00182480"/>
    <w:rsid w:val="00182B4B"/>
    <w:rsid w:val="00182E40"/>
    <w:rsid w:val="00184232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2F4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0C47"/>
    <w:rsid w:val="001E2BD4"/>
    <w:rsid w:val="001E2D5D"/>
    <w:rsid w:val="001E4DE4"/>
    <w:rsid w:val="001E63C0"/>
    <w:rsid w:val="001E646B"/>
    <w:rsid w:val="001F1EB7"/>
    <w:rsid w:val="001F254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5EC3"/>
    <w:rsid w:val="0022652A"/>
    <w:rsid w:val="00230F04"/>
    <w:rsid w:val="002352E8"/>
    <w:rsid w:val="00236E0D"/>
    <w:rsid w:val="00240C03"/>
    <w:rsid w:val="00244B5B"/>
    <w:rsid w:val="00245B95"/>
    <w:rsid w:val="002474E4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868D5"/>
    <w:rsid w:val="00287611"/>
    <w:rsid w:val="00292AAE"/>
    <w:rsid w:val="0029405E"/>
    <w:rsid w:val="002A2545"/>
    <w:rsid w:val="002A35E6"/>
    <w:rsid w:val="002A6B7D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104"/>
    <w:rsid w:val="00302871"/>
    <w:rsid w:val="00310888"/>
    <w:rsid w:val="00310D24"/>
    <w:rsid w:val="00313DC1"/>
    <w:rsid w:val="00321455"/>
    <w:rsid w:val="00322D0C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0C5A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69D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4E2A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0F42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34D"/>
    <w:rsid w:val="004C5E7F"/>
    <w:rsid w:val="004D292B"/>
    <w:rsid w:val="004D3648"/>
    <w:rsid w:val="004D373F"/>
    <w:rsid w:val="004D54FD"/>
    <w:rsid w:val="004D700C"/>
    <w:rsid w:val="004E428E"/>
    <w:rsid w:val="004E6B84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476C8"/>
    <w:rsid w:val="00551B8C"/>
    <w:rsid w:val="0055419F"/>
    <w:rsid w:val="00554BE3"/>
    <w:rsid w:val="00556D2D"/>
    <w:rsid w:val="00556E1B"/>
    <w:rsid w:val="00561E00"/>
    <w:rsid w:val="00562931"/>
    <w:rsid w:val="005644B2"/>
    <w:rsid w:val="00571245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6C1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499F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5158"/>
    <w:rsid w:val="00676D04"/>
    <w:rsid w:val="006772E9"/>
    <w:rsid w:val="00681A68"/>
    <w:rsid w:val="00681B97"/>
    <w:rsid w:val="006822DC"/>
    <w:rsid w:val="00684BE9"/>
    <w:rsid w:val="00685233"/>
    <w:rsid w:val="00685B59"/>
    <w:rsid w:val="00686458"/>
    <w:rsid w:val="00687766"/>
    <w:rsid w:val="006910D0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02B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3197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34811"/>
    <w:rsid w:val="0074003A"/>
    <w:rsid w:val="0074071E"/>
    <w:rsid w:val="00744408"/>
    <w:rsid w:val="007457FF"/>
    <w:rsid w:val="00745A84"/>
    <w:rsid w:val="0074713F"/>
    <w:rsid w:val="007525DB"/>
    <w:rsid w:val="0075546D"/>
    <w:rsid w:val="007577C6"/>
    <w:rsid w:val="007604A1"/>
    <w:rsid w:val="00760739"/>
    <w:rsid w:val="007612EB"/>
    <w:rsid w:val="00763071"/>
    <w:rsid w:val="00766324"/>
    <w:rsid w:val="0077089A"/>
    <w:rsid w:val="0077168C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38D3"/>
    <w:rsid w:val="00814F80"/>
    <w:rsid w:val="00815146"/>
    <w:rsid w:val="00823D05"/>
    <w:rsid w:val="00826DE7"/>
    <w:rsid w:val="00827379"/>
    <w:rsid w:val="00827D1E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435F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5E42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5085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0A89"/>
    <w:rsid w:val="00931B63"/>
    <w:rsid w:val="009425E1"/>
    <w:rsid w:val="0094486E"/>
    <w:rsid w:val="00945992"/>
    <w:rsid w:val="00946470"/>
    <w:rsid w:val="00950559"/>
    <w:rsid w:val="00951B37"/>
    <w:rsid w:val="00954A08"/>
    <w:rsid w:val="00960462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0960"/>
    <w:rsid w:val="009E14D7"/>
    <w:rsid w:val="009E4918"/>
    <w:rsid w:val="009E5CC9"/>
    <w:rsid w:val="009E601B"/>
    <w:rsid w:val="009E6EA2"/>
    <w:rsid w:val="009F1AF6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11CA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26B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22B9"/>
    <w:rsid w:val="00AE30A3"/>
    <w:rsid w:val="00AE458F"/>
    <w:rsid w:val="00AE5032"/>
    <w:rsid w:val="00AE54F0"/>
    <w:rsid w:val="00AE5BF5"/>
    <w:rsid w:val="00AE5C2D"/>
    <w:rsid w:val="00AE761B"/>
    <w:rsid w:val="00AF00E9"/>
    <w:rsid w:val="00AF18FC"/>
    <w:rsid w:val="00AF2351"/>
    <w:rsid w:val="00AF24C9"/>
    <w:rsid w:val="00AF5292"/>
    <w:rsid w:val="00AF5856"/>
    <w:rsid w:val="00AF5EDD"/>
    <w:rsid w:val="00AF63BC"/>
    <w:rsid w:val="00AF65EA"/>
    <w:rsid w:val="00AF7073"/>
    <w:rsid w:val="00B02A43"/>
    <w:rsid w:val="00B04650"/>
    <w:rsid w:val="00B05C2F"/>
    <w:rsid w:val="00B07ECE"/>
    <w:rsid w:val="00B11613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366B"/>
    <w:rsid w:val="00B455CE"/>
    <w:rsid w:val="00B45BDB"/>
    <w:rsid w:val="00B45ED6"/>
    <w:rsid w:val="00B46286"/>
    <w:rsid w:val="00B46CD5"/>
    <w:rsid w:val="00B47DDD"/>
    <w:rsid w:val="00B50610"/>
    <w:rsid w:val="00B52BF9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8555A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5C15"/>
    <w:rsid w:val="00BD61BA"/>
    <w:rsid w:val="00BD7293"/>
    <w:rsid w:val="00BE08F9"/>
    <w:rsid w:val="00BE0992"/>
    <w:rsid w:val="00BE3219"/>
    <w:rsid w:val="00BE41A7"/>
    <w:rsid w:val="00BE4E7F"/>
    <w:rsid w:val="00BE5B11"/>
    <w:rsid w:val="00BF3B63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1F87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46ECB"/>
    <w:rsid w:val="00C50886"/>
    <w:rsid w:val="00C51F45"/>
    <w:rsid w:val="00C541CC"/>
    <w:rsid w:val="00C54588"/>
    <w:rsid w:val="00C57542"/>
    <w:rsid w:val="00C57D66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10CC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50FD"/>
    <w:rsid w:val="00CA7305"/>
    <w:rsid w:val="00CA7EBB"/>
    <w:rsid w:val="00CB16E3"/>
    <w:rsid w:val="00CB1EE1"/>
    <w:rsid w:val="00CB48F6"/>
    <w:rsid w:val="00CC0FAB"/>
    <w:rsid w:val="00CC13BC"/>
    <w:rsid w:val="00CC1CC4"/>
    <w:rsid w:val="00CC2630"/>
    <w:rsid w:val="00CC3067"/>
    <w:rsid w:val="00CC3673"/>
    <w:rsid w:val="00CC497A"/>
    <w:rsid w:val="00CC58CB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2E12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4AA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2DED"/>
    <w:rsid w:val="00D73087"/>
    <w:rsid w:val="00D736AA"/>
    <w:rsid w:val="00D776AD"/>
    <w:rsid w:val="00D80C6B"/>
    <w:rsid w:val="00D80F7A"/>
    <w:rsid w:val="00D87C7C"/>
    <w:rsid w:val="00D93A80"/>
    <w:rsid w:val="00D9430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4AB8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077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0606C"/>
    <w:rsid w:val="00E11BA0"/>
    <w:rsid w:val="00E137E9"/>
    <w:rsid w:val="00E14AE1"/>
    <w:rsid w:val="00E17235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68FD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5C5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E7946"/>
    <w:rsid w:val="00EF7335"/>
    <w:rsid w:val="00F0136A"/>
    <w:rsid w:val="00F047DF"/>
    <w:rsid w:val="00F04A5C"/>
    <w:rsid w:val="00F04F50"/>
    <w:rsid w:val="00F06555"/>
    <w:rsid w:val="00F06A81"/>
    <w:rsid w:val="00F06EF2"/>
    <w:rsid w:val="00F10C02"/>
    <w:rsid w:val="00F114C3"/>
    <w:rsid w:val="00F134E4"/>
    <w:rsid w:val="00F13E59"/>
    <w:rsid w:val="00F1437B"/>
    <w:rsid w:val="00F143F5"/>
    <w:rsid w:val="00F16E40"/>
    <w:rsid w:val="00F22233"/>
    <w:rsid w:val="00F24189"/>
    <w:rsid w:val="00F25EE1"/>
    <w:rsid w:val="00F31C4D"/>
    <w:rsid w:val="00F33654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01A1"/>
    <w:rsid w:val="00F53848"/>
    <w:rsid w:val="00F53BB1"/>
    <w:rsid w:val="00F56C59"/>
    <w:rsid w:val="00F5777C"/>
    <w:rsid w:val="00F617CF"/>
    <w:rsid w:val="00F63A08"/>
    <w:rsid w:val="00F65B9F"/>
    <w:rsid w:val="00F6682E"/>
    <w:rsid w:val="00F7209D"/>
    <w:rsid w:val="00F72BB9"/>
    <w:rsid w:val="00F74723"/>
    <w:rsid w:val="00F766E2"/>
    <w:rsid w:val="00F83074"/>
    <w:rsid w:val="00F832C8"/>
    <w:rsid w:val="00F84FFC"/>
    <w:rsid w:val="00F85B4C"/>
    <w:rsid w:val="00F8608E"/>
    <w:rsid w:val="00F86BDB"/>
    <w:rsid w:val="00F87EDE"/>
    <w:rsid w:val="00F93916"/>
    <w:rsid w:val="00FA045A"/>
    <w:rsid w:val="00FA4B77"/>
    <w:rsid w:val="00FA648D"/>
    <w:rsid w:val="00FA66A2"/>
    <w:rsid w:val="00FB0730"/>
    <w:rsid w:val="00FB085D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C05312E0-FD5B-4681-9826-807BF8CA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  <w:style w:type="character" w:customStyle="1" w:styleId="afff1">
    <w:name w:val="未解析的提及"/>
    <w:uiPriority w:val="99"/>
    <w:semiHidden/>
    <w:unhideWhenUsed/>
    <w:rsid w:val="00E17235"/>
    <w:rPr>
      <w:color w:val="605E5C"/>
      <w:shd w:val="clear" w:color="auto" w:fill="E1DFDD"/>
    </w:rPr>
  </w:style>
  <w:style w:type="character" w:styleId="afff2">
    <w:name w:val="FollowedHyperlink"/>
    <w:uiPriority w:val="99"/>
    <w:semiHidden/>
    <w:unhideWhenUsed/>
    <w:rsid w:val="00E172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1E6EC-BA70-4BC0-8FD0-2CE4562D2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Links>
    <vt:vector size="108" baseType="variant"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_Toc225270775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_Toc225270774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_Toc225270773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_Toc225270772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_Toc225270771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_Toc225270770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_Toc225270769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_Toc225270768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_Toc225270767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_Toc225270766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_Toc225270765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_Toc225270764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_Toc225270763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_Toc225270762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_Toc225270761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_Toc225270760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_Toc225270759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_Toc225270758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2026-03-24T04:10:00Z</cp:lastPrinted>
  <dcterms:created xsi:type="dcterms:W3CDTF">2026-03-26T03:28:00Z</dcterms:created>
  <dcterms:modified xsi:type="dcterms:W3CDTF">2026-03-26T03:28:00Z</dcterms:modified>
</cp:coreProperties>
</file>