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C53B4" w14:textId="5BAE351E" w:rsidR="00064D29" w:rsidRPr="00477F72" w:rsidRDefault="00064D29">
      <w:pPr>
        <w:pStyle w:val="title"/>
        <w:rPr>
          <w:position w:val="20"/>
        </w:rPr>
      </w:pPr>
      <w:bookmarkStart w:id="0" w:name="發文機關"/>
      <w:bookmarkEnd w:id="0"/>
      <w:r w:rsidRPr="00477F72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477F72">
        <w:rPr>
          <w:rFonts w:hint="eastAsia"/>
          <w:position w:val="20"/>
        </w:rPr>
        <w:t>財政委員會</w:t>
      </w:r>
      <w:r w:rsidRPr="00477F72">
        <w:rPr>
          <w:rFonts w:hint="eastAsia"/>
          <w:position w:val="20"/>
        </w:rPr>
        <w:t xml:space="preserve">　開會通知單</w:t>
      </w:r>
    </w:p>
    <w:p w14:paraId="0583F2F7" w14:textId="77777777" w:rsidR="00064D29" w:rsidRPr="00477F72" w:rsidRDefault="00C17951">
      <w:pPr>
        <w:pStyle w:val="titlespace"/>
      </w:pPr>
      <w:r w:rsidRPr="00477F7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E0BAF4" wp14:editId="5D70EEF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E769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20CA7A7" w14:textId="77777777" w:rsidR="00064D29" w:rsidRPr="00477F72" w:rsidRDefault="00064D29">
      <w:pPr>
        <w:pStyle w:val="space2"/>
      </w:pPr>
    </w:p>
    <w:p w14:paraId="2A8874CE" w14:textId="77777777" w:rsidR="00064D29" w:rsidRPr="00477F72" w:rsidRDefault="00064D29">
      <w:pPr>
        <w:pStyle w:val="space2"/>
      </w:pPr>
    </w:p>
    <w:p w14:paraId="4FF5D315" w14:textId="77777777" w:rsidR="00524353" w:rsidRPr="00477F72" w:rsidRDefault="00064D29">
      <w:pPr>
        <w:pStyle w:val="ae"/>
        <w:spacing w:line="360" w:lineRule="exact"/>
      </w:pPr>
      <w:r w:rsidRPr="00477F72">
        <w:rPr>
          <w:rFonts w:hint="eastAsia"/>
        </w:rPr>
        <w:t>受文者：</w:t>
      </w:r>
      <w:bookmarkStart w:id="3" w:name="受文者"/>
      <w:bookmarkEnd w:id="3"/>
      <w:r w:rsidR="00524353" w:rsidRPr="00477F72">
        <w:rPr>
          <w:rFonts w:hint="eastAsia"/>
        </w:rPr>
        <w:t>本會委員</w:t>
      </w:r>
    </w:p>
    <w:p w14:paraId="24AFBB13" w14:textId="77777777" w:rsidR="00064D29" w:rsidRPr="00477F72" w:rsidRDefault="00064D29">
      <w:pPr>
        <w:pStyle w:val="space"/>
      </w:pPr>
    </w:p>
    <w:p w14:paraId="04A897B4" w14:textId="1AA63895" w:rsidR="00C936AB" w:rsidRPr="00477F72" w:rsidRDefault="00064D29">
      <w:pPr>
        <w:pStyle w:val="af"/>
        <w:spacing w:line="240" w:lineRule="exact"/>
      </w:pPr>
      <w:r w:rsidRPr="00477F72">
        <w:fldChar w:fldCharType="begin"/>
      </w:r>
      <w:r w:rsidRPr="00477F72">
        <w:instrText xml:space="preserve"> </w:instrText>
      </w:r>
      <w:r w:rsidRPr="00477F72">
        <w:rPr>
          <w:rFonts w:hint="eastAsia"/>
        </w:rPr>
        <w:instrText>MACROBUTTON  DocDispatch 發文日期：</w:instrText>
      </w:r>
      <w:r w:rsidRPr="00477F72">
        <w:fldChar w:fldCharType="end"/>
      </w:r>
      <w:bookmarkStart w:id="4" w:name="發文日期"/>
      <w:bookmarkEnd w:id="4"/>
      <w:r w:rsidR="00DA350F" w:rsidRPr="00477F72">
        <w:t>中華民國</w:t>
      </w:r>
      <w:r w:rsidR="00A05112" w:rsidRPr="00477F72">
        <w:t>11</w:t>
      </w:r>
      <w:r w:rsidR="00501380" w:rsidRPr="00477F72">
        <w:rPr>
          <w:rFonts w:hint="eastAsia"/>
        </w:rPr>
        <w:t>5</w:t>
      </w:r>
      <w:r w:rsidR="00DA350F" w:rsidRPr="00477F72">
        <w:t>年</w:t>
      </w:r>
      <w:r w:rsidR="00D63D96" w:rsidRPr="00477F72">
        <w:rPr>
          <w:rFonts w:hint="eastAsia"/>
        </w:rPr>
        <w:t>4</w:t>
      </w:r>
      <w:r w:rsidR="00DA350F" w:rsidRPr="00477F72">
        <w:t>月</w:t>
      </w:r>
      <w:r w:rsidR="00501380" w:rsidRPr="00477F72">
        <w:rPr>
          <w:rFonts w:hint="eastAsia"/>
        </w:rPr>
        <w:t>1</w:t>
      </w:r>
      <w:r w:rsidR="00D63D96" w:rsidRPr="00477F72">
        <w:rPr>
          <w:rFonts w:hint="eastAsia"/>
        </w:rPr>
        <w:t>5</w:t>
      </w:r>
      <w:r w:rsidR="00DA350F" w:rsidRPr="00477F72">
        <w:t>日</w:t>
      </w:r>
    </w:p>
    <w:p w14:paraId="52D09906" w14:textId="743DB85F" w:rsidR="00064D29" w:rsidRPr="00477F72" w:rsidRDefault="00064D29">
      <w:pPr>
        <w:pStyle w:val="af"/>
        <w:spacing w:line="240" w:lineRule="exact"/>
      </w:pPr>
      <w:r w:rsidRPr="00477F72">
        <w:rPr>
          <w:rFonts w:hint="eastAsia"/>
        </w:rPr>
        <w:t>發文字號：</w:t>
      </w:r>
      <w:bookmarkStart w:id="5" w:name="發文字號"/>
      <w:bookmarkEnd w:id="5"/>
      <w:r w:rsidR="00497315">
        <w:rPr>
          <w:rFonts w:hint="eastAsia"/>
        </w:rPr>
        <w:t>台立財字第</w:t>
      </w:r>
      <w:r w:rsidR="00497315">
        <w:t>1152100444號</w:t>
      </w:r>
    </w:p>
    <w:p w14:paraId="278B63B5" w14:textId="77777777" w:rsidR="00064D29" w:rsidRPr="00477F72" w:rsidRDefault="00064D29">
      <w:pPr>
        <w:pStyle w:val="af"/>
        <w:spacing w:line="240" w:lineRule="exact"/>
      </w:pPr>
      <w:r w:rsidRPr="00477F72">
        <w:fldChar w:fldCharType="begin"/>
      </w:r>
      <w:r w:rsidRPr="00477F72">
        <w:instrText xml:space="preserve"> </w:instrText>
      </w:r>
      <w:r w:rsidRPr="00477F72">
        <w:rPr>
          <w:rFonts w:hint="eastAsia"/>
        </w:rPr>
        <w:instrText>MACROBUTTON  DocSpeed 速別：</w:instrText>
      </w:r>
      <w:r w:rsidRPr="00477F72">
        <w:fldChar w:fldCharType="end"/>
      </w:r>
      <w:bookmarkStart w:id="6" w:name="速別"/>
      <w:bookmarkEnd w:id="6"/>
      <w:r w:rsidR="0090344C" w:rsidRPr="00477F72">
        <w:rPr>
          <w:rFonts w:hint="eastAsia"/>
        </w:rPr>
        <w:t>最速件</w:t>
      </w:r>
    </w:p>
    <w:p w14:paraId="297CD924" w14:textId="77777777" w:rsidR="00064D29" w:rsidRPr="00477F72" w:rsidRDefault="00064D29">
      <w:pPr>
        <w:pStyle w:val="af"/>
        <w:spacing w:line="240" w:lineRule="exact"/>
      </w:pPr>
      <w:r w:rsidRPr="00477F72">
        <w:fldChar w:fldCharType="begin"/>
      </w:r>
      <w:r w:rsidRPr="00477F72">
        <w:instrText xml:space="preserve"> </w:instrText>
      </w:r>
      <w:r w:rsidRPr="00477F72">
        <w:rPr>
          <w:rFonts w:hint="eastAsia"/>
        </w:rPr>
        <w:instrText>MACROBUTTON  DocSecurity 密等及解密條件或保密期限：</w:instrText>
      </w:r>
      <w:r w:rsidRPr="00477F72">
        <w:fldChar w:fldCharType="end"/>
      </w:r>
      <w:bookmarkStart w:id="7" w:name="密等及解密條件或保密期限"/>
      <w:bookmarkEnd w:id="7"/>
    </w:p>
    <w:p w14:paraId="35A3115F" w14:textId="4538B948" w:rsidR="00582B10" w:rsidRPr="00477F72" w:rsidRDefault="00064D29">
      <w:pPr>
        <w:pStyle w:val="af"/>
        <w:spacing w:line="240" w:lineRule="exact"/>
      </w:pPr>
      <w:r w:rsidRPr="00477F72">
        <w:rPr>
          <w:rFonts w:hint="eastAsia"/>
        </w:rPr>
        <w:t>附件：</w:t>
      </w:r>
      <w:bookmarkStart w:id="8" w:name="附件"/>
      <w:bookmarkEnd w:id="8"/>
      <w:r w:rsidR="00582B10" w:rsidRPr="00477F72">
        <w:rPr>
          <w:rFonts w:hint="eastAsia"/>
        </w:rPr>
        <w:t>議事日程1份</w:t>
      </w:r>
    </w:p>
    <w:p w14:paraId="4BDE3471" w14:textId="77777777" w:rsidR="00064D29" w:rsidRPr="00477F72" w:rsidRDefault="00064D29">
      <w:pPr>
        <w:pStyle w:val="af"/>
        <w:spacing w:line="240" w:lineRule="exact"/>
      </w:pPr>
    </w:p>
    <w:p w14:paraId="268E9F1B" w14:textId="43FDA6CE" w:rsidR="00665FB5" w:rsidRPr="00477F72" w:rsidRDefault="00064D29" w:rsidP="003A2A4B">
      <w:pPr>
        <w:pStyle w:val="af0"/>
        <w:overflowPunct w:val="0"/>
        <w:autoSpaceDE w:val="0"/>
        <w:autoSpaceDN w:val="0"/>
        <w:spacing w:line="380" w:lineRule="exact"/>
        <w:ind w:left="1610" w:hangingChars="503" w:hanging="1610"/>
        <w:rPr>
          <w:rFonts w:hAnsi="標楷體"/>
        </w:rPr>
      </w:pPr>
      <w:r w:rsidRPr="00477F72">
        <w:rPr>
          <w:rFonts w:hAnsi="標楷體" w:hint="eastAsia"/>
        </w:rPr>
        <w:t>開會事由：</w:t>
      </w:r>
      <w:bookmarkStart w:id="9" w:name="開會事由"/>
      <w:bookmarkEnd w:id="9"/>
      <w:r w:rsidR="007D5EF2" w:rsidRPr="00477F72">
        <w:rPr>
          <w:rFonts w:hAnsi="標楷體" w:hint="eastAsia"/>
          <w:spacing w:val="-2"/>
        </w:rPr>
        <w:t>立法院第</w:t>
      </w:r>
      <w:r w:rsidR="00827A3C" w:rsidRPr="00477F72">
        <w:rPr>
          <w:rFonts w:hAnsi="標楷體" w:hint="eastAsia"/>
          <w:spacing w:val="-2"/>
        </w:rPr>
        <w:t>11</w:t>
      </w:r>
      <w:r w:rsidR="007D5EF2" w:rsidRPr="00477F72">
        <w:rPr>
          <w:rFonts w:hAnsi="標楷體" w:hint="eastAsia"/>
          <w:spacing w:val="-2"/>
        </w:rPr>
        <w:t>屆第</w:t>
      </w:r>
      <w:r w:rsidR="00501380" w:rsidRPr="00477F72">
        <w:rPr>
          <w:rFonts w:hAnsi="標楷體" w:hint="eastAsia"/>
          <w:spacing w:val="-2"/>
        </w:rPr>
        <w:t>5</w:t>
      </w:r>
      <w:r w:rsidR="007D5EF2" w:rsidRPr="00477F72">
        <w:rPr>
          <w:rFonts w:hAnsi="標楷體" w:hint="eastAsia"/>
          <w:spacing w:val="-2"/>
        </w:rPr>
        <w:t>會期</w:t>
      </w:r>
      <w:r w:rsidR="00D52402" w:rsidRPr="00477F72">
        <w:rPr>
          <w:rFonts w:hAnsi="標楷體" w:hint="eastAsia"/>
          <w:spacing w:val="-2"/>
        </w:rPr>
        <w:t>財政委員會第</w:t>
      </w:r>
      <w:r w:rsidR="00D63D96" w:rsidRPr="00477F72">
        <w:rPr>
          <w:rFonts w:hAnsi="標楷體" w:hint="eastAsia"/>
          <w:spacing w:val="-2"/>
        </w:rPr>
        <w:t>9</w:t>
      </w:r>
      <w:r w:rsidR="00D52402" w:rsidRPr="00477F72">
        <w:rPr>
          <w:rFonts w:hAnsi="標楷體" w:hint="eastAsia"/>
          <w:spacing w:val="-2"/>
        </w:rPr>
        <w:t>次全體委員會議</w:t>
      </w:r>
    </w:p>
    <w:p w14:paraId="487A904C" w14:textId="1C4EC1E0" w:rsidR="00C63EDA" w:rsidRPr="00477F72" w:rsidRDefault="00D63D96" w:rsidP="003A2A4B">
      <w:pPr>
        <w:pStyle w:val="af0"/>
        <w:spacing w:line="380" w:lineRule="exact"/>
        <w:ind w:left="1560" w:firstLine="0"/>
        <w:jc w:val="both"/>
        <w:rPr>
          <w:rFonts w:hAnsi="標楷體"/>
        </w:rPr>
      </w:pPr>
      <w:r w:rsidRPr="00477F72">
        <w:rPr>
          <w:rFonts w:hAnsi="標楷體" w:hint="eastAsia"/>
        </w:rPr>
        <w:t>討論中華民</w:t>
      </w:r>
      <w:r w:rsidRPr="00477F72">
        <w:rPr>
          <w:rFonts w:hAnsi="標楷體" w:hint="eastAsia"/>
          <w:spacing w:val="-2"/>
        </w:rPr>
        <w:t>國</w:t>
      </w:r>
      <w:r w:rsidRPr="00477F72">
        <w:rPr>
          <w:rFonts w:hAnsi="標楷體" w:hint="eastAsia"/>
          <w:w w:val="95"/>
        </w:rPr>
        <w:t>115</w:t>
      </w:r>
      <w:r w:rsidRPr="00477F72">
        <w:rPr>
          <w:rFonts w:hAnsi="標楷體" w:hint="eastAsia"/>
          <w:spacing w:val="-2"/>
        </w:rPr>
        <w:t>年</w:t>
      </w:r>
      <w:r w:rsidRPr="00477F72">
        <w:rPr>
          <w:rFonts w:hAnsi="標楷體" w:hint="eastAsia"/>
        </w:rPr>
        <w:t>度中央政府總預算案（含附屬單位預算及綜計表－營業及非營業部分）審查日程暨審查分配表草案</w:t>
      </w:r>
      <w:r w:rsidR="00501380" w:rsidRPr="00477F72">
        <w:rPr>
          <w:rFonts w:hAnsi="標楷體" w:hint="eastAsia"/>
        </w:rPr>
        <w:t>。</w:t>
      </w:r>
    </w:p>
    <w:p w14:paraId="20FE8402" w14:textId="03C91A31" w:rsidR="00064D29" w:rsidRPr="00477F72" w:rsidRDefault="00064D29" w:rsidP="003A2A4B">
      <w:pPr>
        <w:pStyle w:val="af0"/>
        <w:spacing w:line="380" w:lineRule="exact"/>
        <w:rPr>
          <w:rFonts w:hAnsi="標楷體"/>
          <w:w w:val="95"/>
        </w:rPr>
      </w:pPr>
      <w:r w:rsidRPr="00477F72">
        <w:rPr>
          <w:rFonts w:hAnsi="標楷體"/>
        </w:rPr>
        <w:fldChar w:fldCharType="begin"/>
      </w:r>
      <w:r w:rsidRPr="00477F72">
        <w:rPr>
          <w:rFonts w:hAnsi="標楷體"/>
        </w:rPr>
        <w:instrText xml:space="preserve"> MACROBUTTON  DocMeetingTime 開會時間：</w:instrText>
      </w:r>
      <w:r w:rsidRPr="00477F72">
        <w:rPr>
          <w:rFonts w:hAnsi="標楷體"/>
        </w:rPr>
        <w:fldChar w:fldCharType="end"/>
      </w:r>
      <w:bookmarkStart w:id="10" w:name="開會時間"/>
      <w:r w:rsidR="001802F8" w:rsidRPr="00477F72">
        <w:rPr>
          <w:rFonts w:hAnsi="標楷體" w:hint="eastAsia"/>
          <w:w w:val="95"/>
        </w:rPr>
        <w:t>1</w:t>
      </w:r>
      <w:r w:rsidR="00C936AB" w:rsidRPr="00477F72">
        <w:rPr>
          <w:rFonts w:hAnsi="標楷體" w:hint="eastAsia"/>
          <w:w w:val="95"/>
        </w:rPr>
        <w:t>1</w:t>
      </w:r>
      <w:r w:rsidR="00501380" w:rsidRPr="00477F72">
        <w:rPr>
          <w:rFonts w:hAnsi="標楷體" w:hint="eastAsia"/>
          <w:w w:val="95"/>
        </w:rPr>
        <w:t>5</w:t>
      </w:r>
      <w:r w:rsidR="001802F8" w:rsidRPr="00477F72">
        <w:rPr>
          <w:rFonts w:hAnsi="標楷體" w:hint="eastAsia"/>
          <w:w w:val="95"/>
        </w:rPr>
        <w:t>年</w:t>
      </w:r>
      <w:r w:rsidR="00D63D96" w:rsidRPr="00477F72">
        <w:rPr>
          <w:rFonts w:hAnsi="標楷體" w:hint="eastAsia"/>
          <w:w w:val="95"/>
        </w:rPr>
        <w:t>4</w:t>
      </w:r>
      <w:r w:rsidR="00363A91" w:rsidRPr="00477F72">
        <w:rPr>
          <w:rFonts w:hAnsi="標楷體" w:hint="eastAsia"/>
          <w:w w:val="95"/>
        </w:rPr>
        <w:t>月</w:t>
      </w:r>
      <w:r w:rsidR="00501380" w:rsidRPr="00477F72">
        <w:rPr>
          <w:rFonts w:hAnsi="標楷體" w:hint="eastAsia"/>
          <w:w w:val="95"/>
        </w:rPr>
        <w:t>16</w:t>
      </w:r>
      <w:r w:rsidR="00363A91" w:rsidRPr="00477F72">
        <w:rPr>
          <w:rFonts w:hAnsi="標楷體" w:hint="eastAsia"/>
          <w:w w:val="95"/>
        </w:rPr>
        <w:t>日（星期</w:t>
      </w:r>
      <w:r w:rsidR="00D63D96" w:rsidRPr="00477F72">
        <w:rPr>
          <w:rFonts w:hAnsi="標楷體" w:hint="eastAsia"/>
          <w:w w:val="95"/>
        </w:rPr>
        <w:t>四</w:t>
      </w:r>
      <w:r w:rsidR="00363A91" w:rsidRPr="00477F72">
        <w:rPr>
          <w:rFonts w:hAnsi="標楷體" w:hint="eastAsia"/>
          <w:w w:val="95"/>
        </w:rPr>
        <w:t>）</w:t>
      </w:r>
      <w:r w:rsidR="001802F8" w:rsidRPr="00477F72">
        <w:rPr>
          <w:rFonts w:hAnsi="標楷體" w:hint="eastAsia"/>
          <w:w w:val="95"/>
        </w:rPr>
        <w:t>上午9時</w:t>
      </w:r>
      <w:r w:rsidR="00DB17C2" w:rsidRPr="00477F72">
        <w:rPr>
          <w:rFonts w:hAnsi="標楷體" w:hint="eastAsia"/>
          <w:w w:val="95"/>
        </w:rPr>
        <w:t>10分</w:t>
      </w:r>
      <w:r w:rsidR="001802F8" w:rsidRPr="00477F72">
        <w:rPr>
          <w:rFonts w:hAnsi="標楷體" w:hint="eastAsia"/>
          <w:w w:val="95"/>
        </w:rPr>
        <w:t>至</w:t>
      </w:r>
      <w:r w:rsidR="00D63D96" w:rsidRPr="00477F72">
        <w:rPr>
          <w:rFonts w:hAnsi="標楷體" w:hint="eastAsia"/>
          <w:w w:val="95"/>
        </w:rPr>
        <w:t>10</w:t>
      </w:r>
      <w:r w:rsidR="001802F8" w:rsidRPr="00477F72">
        <w:rPr>
          <w:rFonts w:hAnsi="標楷體" w:hint="eastAsia"/>
          <w:w w:val="95"/>
        </w:rPr>
        <w:t>時</w:t>
      </w:r>
      <w:bookmarkEnd w:id="10"/>
      <w:r w:rsidR="00DB17C2" w:rsidRPr="00477F72">
        <w:rPr>
          <w:rFonts w:hAnsi="標楷體" w:hint="eastAsia"/>
          <w:w w:val="95"/>
        </w:rPr>
        <w:t>10分</w:t>
      </w:r>
    </w:p>
    <w:p w14:paraId="5F1B16BE" w14:textId="77777777" w:rsidR="00064D29" w:rsidRPr="00477F72" w:rsidRDefault="00064D29" w:rsidP="003A2A4B">
      <w:pPr>
        <w:pStyle w:val="af0"/>
        <w:spacing w:line="380" w:lineRule="exact"/>
        <w:rPr>
          <w:rFonts w:hAnsi="標楷體"/>
        </w:rPr>
      </w:pPr>
      <w:r w:rsidRPr="00477F72">
        <w:rPr>
          <w:rFonts w:hAnsi="標楷體" w:hint="eastAsia"/>
        </w:rPr>
        <w:t>開會地點：</w:t>
      </w:r>
      <w:bookmarkStart w:id="11" w:name="開會地點"/>
      <w:bookmarkEnd w:id="11"/>
      <w:r w:rsidR="001802F8" w:rsidRPr="00477F72">
        <w:rPr>
          <w:rFonts w:hAnsi="標楷體" w:hint="eastAsia"/>
        </w:rPr>
        <w:t>群賢樓9樓大禮堂</w:t>
      </w:r>
    </w:p>
    <w:p w14:paraId="2D4464F2" w14:textId="4CE3341A" w:rsidR="00064D29" w:rsidRPr="00477F72" w:rsidRDefault="00064D29" w:rsidP="003A2A4B">
      <w:pPr>
        <w:pStyle w:val="af1"/>
        <w:spacing w:line="380" w:lineRule="exact"/>
      </w:pPr>
      <w:r w:rsidRPr="00477F72">
        <w:rPr>
          <w:rFonts w:hint="eastAsia"/>
        </w:rPr>
        <w:t>主持人：</w:t>
      </w:r>
      <w:bookmarkStart w:id="12" w:name="主席"/>
      <w:bookmarkEnd w:id="12"/>
      <w:r w:rsidR="00D63D96" w:rsidRPr="00477F72">
        <w:rPr>
          <w:rFonts w:hint="eastAsia"/>
        </w:rPr>
        <w:t>輪值召集委員</w:t>
      </w:r>
    </w:p>
    <w:p w14:paraId="33E15D4C" w14:textId="77777777" w:rsidR="00064D29" w:rsidRPr="00477F72" w:rsidRDefault="00064D29" w:rsidP="003A2A4B">
      <w:pPr>
        <w:pStyle w:val="af1"/>
        <w:spacing w:line="380" w:lineRule="exact"/>
        <w:rPr>
          <w:sz w:val="24"/>
        </w:rPr>
      </w:pPr>
      <w:r w:rsidRPr="00477F72">
        <w:rPr>
          <w:rFonts w:hint="eastAsia"/>
        </w:rPr>
        <w:t>聯絡人及電話：</w:t>
      </w:r>
      <w:bookmarkStart w:id="13" w:name="聯絡人及電話"/>
      <w:bookmarkEnd w:id="13"/>
      <w:r w:rsidR="00A05112" w:rsidRPr="00477F72">
        <w:rPr>
          <w:rFonts w:hint="eastAsia"/>
        </w:rPr>
        <w:t>于翊庭  23585567  傳真：23585578</w:t>
      </w:r>
    </w:p>
    <w:p w14:paraId="67C50E17" w14:textId="77777777" w:rsidR="003C42E2" w:rsidRPr="00477F72" w:rsidRDefault="00064D29" w:rsidP="003A2A4B">
      <w:pPr>
        <w:pStyle w:val="af2"/>
        <w:spacing w:line="380" w:lineRule="exact"/>
        <w:ind w:left="1120" w:hangingChars="350" w:hanging="1120"/>
      </w:pPr>
      <w:r w:rsidRPr="00477F72">
        <w:rPr>
          <w:rFonts w:hint="eastAsia"/>
        </w:rPr>
        <w:t>出席者：</w:t>
      </w:r>
      <w:bookmarkStart w:id="14" w:name="出席者"/>
      <w:bookmarkEnd w:id="14"/>
      <w:r w:rsidR="00524353" w:rsidRPr="00477F72">
        <w:rPr>
          <w:rFonts w:hint="eastAsia"/>
        </w:rPr>
        <w:t>本會委員</w:t>
      </w:r>
    </w:p>
    <w:p w14:paraId="70217FF7" w14:textId="77777777" w:rsidR="00D63D96" w:rsidRPr="00477F72" w:rsidRDefault="00064D29" w:rsidP="003A2A4B">
      <w:pPr>
        <w:pStyle w:val="af3"/>
        <w:spacing w:before="0" w:line="380" w:lineRule="exact"/>
        <w:ind w:left="1280" w:hangingChars="400" w:hanging="1280"/>
      </w:pPr>
      <w:r w:rsidRPr="00477F72">
        <w:rPr>
          <w:rFonts w:hint="eastAsia"/>
        </w:rPr>
        <w:t>列席者：</w:t>
      </w:r>
      <w:bookmarkStart w:id="15" w:name="列席者"/>
      <w:bookmarkEnd w:id="15"/>
      <w:r w:rsidR="00AD3606" w:rsidRPr="00477F72">
        <w:rPr>
          <w:rFonts w:hint="eastAsia"/>
        </w:rPr>
        <w:t>本院其他委員會委員</w:t>
      </w:r>
    </w:p>
    <w:p w14:paraId="4F412887" w14:textId="695800BF" w:rsidR="00E77E47" w:rsidRPr="00477F72" w:rsidRDefault="00E77E47" w:rsidP="003A2A4B">
      <w:pPr>
        <w:pStyle w:val="af3"/>
        <w:spacing w:before="0" w:line="380" w:lineRule="exact"/>
        <w:ind w:left="1280" w:hangingChars="400" w:hanging="1280"/>
      </w:pPr>
      <w:r w:rsidRPr="00477F72">
        <w:rPr>
          <w:rFonts w:hint="eastAsia"/>
        </w:rPr>
        <w:t>副本：</w:t>
      </w:r>
      <w:bookmarkStart w:id="16" w:name="副本"/>
      <w:bookmarkEnd w:id="16"/>
      <w:r w:rsidRPr="00477F72">
        <w:rPr>
          <w:rFonts w:hint="eastAsia"/>
        </w:rPr>
        <w:t>本院各相關單位、本院各黨團</w:t>
      </w:r>
    </w:p>
    <w:p w14:paraId="11BCA73A" w14:textId="3D6F55FA" w:rsidR="00E77E47" w:rsidRPr="00477F72" w:rsidRDefault="00E77E47" w:rsidP="003A2A4B">
      <w:pPr>
        <w:pStyle w:val="af2"/>
        <w:spacing w:line="380" w:lineRule="exact"/>
        <w:ind w:left="960" w:hangingChars="300" w:hanging="960"/>
      </w:pPr>
      <w:r w:rsidRPr="00477F72">
        <w:rPr>
          <w:rFonts w:hint="eastAsia"/>
        </w:rPr>
        <w:t>備註：</w:t>
      </w:r>
      <w:bookmarkStart w:id="17" w:name="備註"/>
      <w:bookmarkEnd w:id="17"/>
      <w:r w:rsidR="00D63D96" w:rsidRPr="00477F72">
        <w:rPr>
          <w:rFonts w:hint="eastAsia"/>
        </w:rPr>
        <w:t>依</w:t>
      </w:r>
      <w:r w:rsidR="00104D66" w:rsidRPr="00477F72">
        <w:rPr>
          <w:rFonts w:hint="eastAsia"/>
          <w:w w:val="95"/>
        </w:rPr>
        <w:t>115</w:t>
      </w:r>
      <w:r w:rsidR="00D63D96" w:rsidRPr="00477F72">
        <w:rPr>
          <w:rFonts w:hint="eastAsia"/>
        </w:rPr>
        <w:t>年</w:t>
      </w:r>
      <w:r w:rsidR="00104D66" w:rsidRPr="00477F72">
        <w:rPr>
          <w:rFonts w:hint="eastAsia"/>
          <w:w w:val="95"/>
        </w:rPr>
        <w:t>4</w:t>
      </w:r>
      <w:r w:rsidR="00D63D96" w:rsidRPr="00477F72">
        <w:rPr>
          <w:rFonts w:hint="eastAsia"/>
        </w:rPr>
        <w:t>月</w:t>
      </w:r>
      <w:r w:rsidR="00104D66" w:rsidRPr="00477F72">
        <w:rPr>
          <w:rFonts w:hint="eastAsia"/>
          <w:w w:val="95"/>
        </w:rPr>
        <w:t>15</w:t>
      </w:r>
      <w:r w:rsidR="00D63D96" w:rsidRPr="00477F72">
        <w:rPr>
          <w:rFonts w:hint="eastAsia"/>
        </w:rPr>
        <w:t>日立法院朝野黨團協商結論決定事項</w:t>
      </w:r>
      <w:r w:rsidR="00F10530" w:rsidRPr="00477F72">
        <w:rPr>
          <w:rFonts w:hint="eastAsia"/>
        </w:rPr>
        <w:t>二</w:t>
      </w:r>
      <w:r w:rsidR="00D63D96" w:rsidRPr="00477F72">
        <w:rPr>
          <w:rFonts w:hint="eastAsia"/>
        </w:rPr>
        <w:t>辦理。</w:t>
      </w:r>
    </w:p>
    <w:p w14:paraId="77F1A4AF" w14:textId="77777777" w:rsidR="00422254" w:rsidRPr="00477F72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0C47D5B9" w14:textId="514A0564" w:rsidR="00064D29" w:rsidRPr="00477F72" w:rsidRDefault="00064D29">
      <w:pPr>
        <w:pStyle w:val="space1"/>
      </w:pPr>
    </w:p>
    <w:sectPr w:rsidR="00064D29" w:rsidRPr="00477F72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03D3D" w14:textId="77777777" w:rsidR="004A4F93" w:rsidRDefault="004A4F93">
      <w:r>
        <w:separator/>
      </w:r>
    </w:p>
  </w:endnote>
  <w:endnote w:type="continuationSeparator" w:id="0">
    <w:p w14:paraId="1C6DF13D" w14:textId="77777777" w:rsidR="004A4F93" w:rsidRDefault="004A4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34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B1E791" wp14:editId="170D8E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8585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D7D8A" w14:textId="77777777" w:rsidR="004A4F93" w:rsidRDefault="004A4F93">
      <w:r>
        <w:separator/>
      </w:r>
    </w:p>
  </w:footnote>
  <w:footnote w:type="continuationSeparator" w:id="0">
    <w:p w14:paraId="0C5FE21D" w14:textId="77777777" w:rsidR="004A4F93" w:rsidRDefault="004A4F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5552D" w14:textId="4880FCC7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C93D80" wp14:editId="1049147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B0CD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EA3FA11" wp14:editId="53BD45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082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178C3D" wp14:editId="656BB2A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3D41"/>
    <w:rsid w:val="000140E7"/>
    <w:rsid w:val="00017310"/>
    <w:rsid w:val="000331EB"/>
    <w:rsid w:val="00040379"/>
    <w:rsid w:val="00044FA4"/>
    <w:rsid w:val="0004671E"/>
    <w:rsid w:val="0004769A"/>
    <w:rsid w:val="00053A75"/>
    <w:rsid w:val="00062548"/>
    <w:rsid w:val="00064D29"/>
    <w:rsid w:val="00070702"/>
    <w:rsid w:val="00075757"/>
    <w:rsid w:val="0007756F"/>
    <w:rsid w:val="00080CB6"/>
    <w:rsid w:val="00093F36"/>
    <w:rsid w:val="00095926"/>
    <w:rsid w:val="0009753F"/>
    <w:rsid w:val="000A5957"/>
    <w:rsid w:val="000A5C94"/>
    <w:rsid w:val="000B2853"/>
    <w:rsid w:val="000B7D8B"/>
    <w:rsid w:val="000C50BF"/>
    <w:rsid w:val="000D2F92"/>
    <w:rsid w:val="000D4352"/>
    <w:rsid w:val="000E039A"/>
    <w:rsid w:val="000E74C0"/>
    <w:rsid w:val="000E7ABB"/>
    <w:rsid w:val="000F01EB"/>
    <w:rsid w:val="000F642C"/>
    <w:rsid w:val="000F65BB"/>
    <w:rsid w:val="00104D66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613B"/>
    <w:rsid w:val="001928B7"/>
    <w:rsid w:val="0019447B"/>
    <w:rsid w:val="001A0D27"/>
    <w:rsid w:val="001A0FCF"/>
    <w:rsid w:val="001A736A"/>
    <w:rsid w:val="001A79D8"/>
    <w:rsid w:val="001B0D72"/>
    <w:rsid w:val="001D0B53"/>
    <w:rsid w:val="001D2412"/>
    <w:rsid w:val="001F2736"/>
    <w:rsid w:val="001F66FE"/>
    <w:rsid w:val="0020154A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5187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738E"/>
    <w:rsid w:val="002C6FDC"/>
    <w:rsid w:val="002C6FEC"/>
    <w:rsid w:val="002E1979"/>
    <w:rsid w:val="002E1E9C"/>
    <w:rsid w:val="00313776"/>
    <w:rsid w:val="00315D7B"/>
    <w:rsid w:val="003167E3"/>
    <w:rsid w:val="00322547"/>
    <w:rsid w:val="00323B63"/>
    <w:rsid w:val="00326FEA"/>
    <w:rsid w:val="003271FF"/>
    <w:rsid w:val="00337166"/>
    <w:rsid w:val="00347A5D"/>
    <w:rsid w:val="00355FFB"/>
    <w:rsid w:val="00357D5C"/>
    <w:rsid w:val="00363A91"/>
    <w:rsid w:val="00364983"/>
    <w:rsid w:val="003672F1"/>
    <w:rsid w:val="00371851"/>
    <w:rsid w:val="00371F7E"/>
    <w:rsid w:val="00374399"/>
    <w:rsid w:val="00376F3D"/>
    <w:rsid w:val="003A2A4B"/>
    <w:rsid w:val="003A41FD"/>
    <w:rsid w:val="003C42E2"/>
    <w:rsid w:val="003C44BD"/>
    <w:rsid w:val="003C610F"/>
    <w:rsid w:val="003E586B"/>
    <w:rsid w:val="00403CC0"/>
    <w:rsid w:val="0040747F"/>
    <w:rsid w:val="00412C3E"/>
    <w:rsid w:val="00420201"/>
    <w:rsid w:val="00422254"/>
    <w:rsid w:val="00436D73"/>
    <w:rsid w:val="0044672E"/>
    <w:rsid w:val="00457BFA"/>
    <w:rsid w:val="004664CA"/>
    <w:rsid w:val="00467ADD"/>
    <w:rsid w:val="00467E27"/>
    <w:rsid w:val="00473AA7"/>
    <w:rsid w:val="0047519A"/>
    <w:rsid w:val="00476B8C"/>
    <w:rsid w:val="00477F72"/>
    <w:rsid w:val="00480924"/>
    <w:rsid w:val="0048407E"/>
    <w:rsid w:val="004901CF"/>
    <w:rsid w:val="00490646"/>
    <w:rsid w:val="00490DB1"/>
    <w:rsid w:val="00491CB7"/>
    <w:rsid w:val="00492E82"/>
    <w:rsid w:val="004936E4"/>
    <w:rsid w:val="00497315"/>
    <w:rsid w:val="004A0AE4"/>
    <w:rsid w:val="004A4F93"/>
    <w:rsid w:val="004B277A"/>
    <w:rsid w:val="004B75AA"/>
    <w:rsid w:val="004C3115"/>
    <w:rsid w:val="004F08B5"/>
    <w:rsid w:val="0050025E"/>
    <w:rsid w:val="00501380"/>
    <w:rsid w:val="005029B5"/>
    <w:rsid w:val="00507D08"/>
    <w:rsid w:val="00510B1D"/>
    <w:rsid w:val="005136C8"/>
    <w:rsid w:val="00524048"/>
    <w:rsid w:val="00524353"/>
    <w:rsid w:val="0052680F"/>
    <w:rsid w:val="0053066C"/>
    <w:rsid w:val="00546916"/>
    <w:rsid w:val="00560E25"/>
    <w:rsid w:val="00563359"/>
    <w:rsid w:val="00571205"/>
    <w:rsid w:val="005752D6"/>
    <w:rsid w:val="00582B10"/>
    <w:rsid w:val="0058685C"/>
    <w:rsid w:val="005A49DC"/>
    <w:rsid w:val="005B1C8B"/>
    <w:rsid w:val="005B4DB3"/>
    <w:rsid w:val="005C3178"/>
    <w:rsid w:val="005D45CE"/>
    <w:rsid w:val="005F49C9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A6BB5"/>
    <w:rsid w:val="006A6E56"/>
    <w:rsid w:val="006C1846"/>
    <w:rsid w:val="006C1C5D"/>
    <w:rsid w:val="006C2EB2"/>
    <w:rsid w:val="006D1F9D"/>
    <w:rsid w:val="006D37DE"/>
    <w:rsid w:val="006D3CD3"/>
    <w:rsid w:val="006D611B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64822"/>
    <w:rsid w:val="00764E81"/>
    <w:rsid w:val="0076526E"/>
    <w:rsid w:val="007667C8"/>
    <w:rsid w:val="00772DB1"/>
    <w:rsid w:val="00775724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D05DA"/>
    <w:rsid w:val="007D4478"/>
    <w:rsid w:val="007D5EF2"/>
    <w:rsid w:val="007E79A8"/>
    <w:rsid w:val="00807AE1"/>
    <w:rsid w:val="008115BD"/>
    <w:rsid w:val="00812E36"/>
    <w:rsid w:val="00820D51"/>
    <w:rsid w:val="008239AC"/>
    <w:rsid w:val="00825222"/>
    <w:rsid w:val="00827A3C"/>
    <w:rsid w:val="008304D5"/>
    <w:rsid w:val="008644AE"/>
    <w:rsid w:val="00870819"/>
    <w:rsid w:val="00884EDA"/>
    <w:rsid w:val="008879CB"/>
    <w:rsid w:val="008A0C1D"/>
    <w:rsid w:val="008A243F"/>
    <w:rsid w:val="008A3B0E"/>
    <w:rsid w:val="008A7D1E"/>
    <w:rsid w:val="008C0003"/>
    <w:rsid w:val="008D1F27"/>
    <w:rsid w:val="008D25D5"/>
    <w:rsid w:val="008D2962"/>
    <w:rsid w:val="008E644B"/>
    <w:rsid w:val="008E6C1B"/>
    <w:rsid w:val="008F5CE1"/>
    <w:rsid w:val="00902B74"/>
    <w:rsid w:val="0090344C"/>
    <w:rsid w:val="00910BD4"/>
    <w:rsid w:val="00913884"/>
    <w:rsid w:val="0092097C"/>
    <w:rsid w:val="00927D06"/>
    <w:rsid w:val="00931699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08A2"/>
    <w:rsid w:val="00972900"/>
    <w:rsid w:val="00974D28"/>
    <w:rsid w:val="00980EAE"/>
    <w:rsid w:val="00981B67"/>
    <w:rsid w:val="00993A96"/>
    <w:rsid w:val="00997704"/>
    <w:rsid w:val="009A7CE3"/>
    <w:rsid w:val="009B0A20"/>
    <w:rsid w:val="009C1F4D"/>
    <w:rsid w:val="009C2F41"/>
    <w:rsid w:val="009C4016"/>
    <w:rsid w:val="009D18F4"/>
    <w:rsid w:val="009F2660"/>
    <w:rsid w:val="009F454E"/>
    <w:rsid w:val="009F459F"/>
    <w:rsid w:val="00A02991"/>
    <w:rsid w:val="00A05112"/>
    <w:rsid w:val="00A06320"/>
    <w:rsid w:val="00A07BA6"/>
    <w:rsid w:val="00A140B9"/>
    <w:rsid w:val="00A25BCD"/>
    <w:rsid w:val="00A36430"/>
    <w:rsid w:val="00A36BDE"/>
    <w:rsid w:val="00A378F9"/>
    <w:rsid w:val="00A40162"/>
    <w:rsid w:val="00A52313"/>
    <w:rsid w:val="00A56059"/>
    <w:rsid w:val="00A62B95"/>
    <w:rsid w:val="00A66CE0"/>
    <w:rsid w:val="00A707D6"/>
    <w:rsid w:val="00A75DC4"/>
    <w:rsid w:val="00A817BC"/>
    <w:rsid w:val="00A81B71"/>
    <w:rsid w:val="00A853E6"/>
    <w:rsid w:val="00A860B5"/>
    <w:rsid w:val="00A92D7D"/>
    <w:rsid w:val="00AC213D"/>
    <w:rsid w:val="00AD3606"/>
    <w:rsid w:val="00AF0ED8"/>
    <w:rsid w:val="00AF12AC"/>
    <w:rsid w:val="00B029FE"/>
    <w:rsid w:val="00B16150"/>
    <w:rsid w:val="00B24DD0"/>
    <w:rsid w:val="00B25EC4"/>
    <w:rsid w:val="00B522F4"/>
    <w:rsid w:val="00B63640"/>
    <w:rsid w:val="00B65D18"/>
    <w:rsid w:val="00B73233"/>
    <w:rsid w:val="00B778EA"/>
    <w:rsid w:val="00B80462"/>
    <w:rsid w:val="00B8221F"/>
    <w:rsid w:val="00B879CC"/>
    <w:rsid w:val="00B91D77"/>
    <w:rsid w:val="00B936B7"/>
    <w:rsid w:val="00B970A6"/>
    <w:rsid w:val="00B97D5C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223D"/>
    <w:rsid w:val="00C12946"/>
    <w:rsid w:val="00C1595D"/>
    <w:rsid w:val="00C17951"/>
    <w:rsid w:val="00C32C95"/>
    <w:rsid w:val="00C35701"/>
    <w:rsid w:val="00C35784"/>
    <w:rsid w:val="00C46A0E"/>
    <w:rsid w:val="00C47107"/>
    <w:rsid w:val="00C60C2D"/>
    <w:rsid w:val="00C61625"/>
    <w:rsid w:val="00C621A8"/>
    <w:rsid w:val="00C63EDA"/>
    <w:rsid w:val="00C75737"/>
    <w:rsid w:val="00C82630"/>
    <w:rsid w:val="00C840A6"/>
    <w:rsid w:val="00C84DD7"/>
    <w:rsid w:val="00C856E8"/>
    <w:rsid w:val="00C936AB"/>
    <w:rsid w:val="00CA05C8"/>
    <w:rsid w:val="00CA1384"/>
    <w:rsid w:val="00CA167A"/>
    <w:rsid w:val="00CA213B"/>
    <w:rsid w:val="00CB45F5"/>
    <w:rsid w:val="00CB4A31"/>
    <w:rsid w:val="00CB7644"/>
    <w:rsid w:val="00CD4C93"/>
    <w:rsid w:val="00CD4EAE"/>
    <w:rsid w:val="00CE087C"/>
    <w:rsid w:val="00CF05BB"/>
    <w:rsid w:val="00D00EC4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7474"/>
    <w:rsid w:val="00D611E9"/>
    <w:rsid w:val="00D63BA7"/>
    <w:rsid w:val="00D63D96"/>
    <w:rsid w:val="00D63FC3"/>
    <w:rsid w:val="00D65A26"/>
    <w:rsid w:val="00D72324"/>
    <w:rsid w:val="00D74F40"/>
    <w:rsid w:val="00D81A1A"/>
    <w:rsid w:val="00D82309"/>
    <w:rsid w:val="00D85583"/>
    <w:rsid w:val="00D85B4E"/>
    <w:rsid w:val="00D94085"/>
    <w:rsid w:val="00D97B77"/>
    <w:rsid w:val="00DA2673"/>
    <w:rsid w:val="00DA350F"/>
    <w:rsid w:val="00DB17C2"/>
    <w:rsid w:val="00DB7190"/>
    <w:rsid w:val="00DC265B"/>
    <w:rsid w:val="00DC429F"/>
    <w:rsid w:val="00DC4559"/>
    <w:rsid w:val="00DC455A"/>
    <w:rsid w:val="00DC54A5"/>
    <w:rsid w:val="00DD534C"/>
    <w:rsid w:val="00DD5D00"/>
    <w:rsid w:val="00DD693A"/>
    <w:rsid w:val="00DE074B"/>
    <w:rsid w:val="00DE0D22"/>
    <w:rsid w:val="00DE32A4"/>
    <w:rsid w:val="00DF06E0"/>
    <w:rsid w:val="00DF1C04"/>
    <w:rsid w:val="00DF5066"/>
    <w:rsid w:val="00E00C7B"/>
    <w:rsid w:val="00E12392"/>
    <w:rsid w:val="00E15702"/>
    <w:rsid w:val="00E15981"/>
    <w:rsid w:val="00E27942"/>
    <w:rsid w:val="00E31A29"/>
    <w:rsid w:val="00E35EB9"/>
    <w:rsid w:val="00E418D5"/>
    <w:rsid w:val="00E5068B"/>
    <w:rsid w:val="00E611F9"/>
    <w:rsid w:val="00E61E51"/>
    <w:rsid w:val="00E64614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C4982"/>
    <w:rsid w:val="00EC6214"/>
    <w:rsid w:val="00ED047E"/>
    <w:rsid w:val="00ED0A3D"/>
    <w:rsid w:val="00ED0B3E"/>
    <w:rsid w:val="00ED3CC3"/>
    <w:rsid w:val="00ED65A6"/>
    <w:rsid w:val="00EF07A1"/>
    <w:rsid w:val="00EF7B80"/>
    <w:rsid w:val="00EF7E67"/>
    <w:rsid w:val="00F00521"/>
    <w:rsid w:val="00F062E3"/>
    <w:rsid w:val="00F10530"/>
    <w:rsid w:val="00F20FF5"/>
    <w:rsid w:val="00F24237"/>
    <w:rsid w:val="00F25E83"/>
    <w:rsid w:val="00F43D0C"/>
    <w:rsid w:val="00F45A35"/>
    <w:rsid w:val="00F5388B"/>
    <w:rsid w:val="00F54A80"/>
    <w:rsid w:val="00F629C6"/>
    <w:rsid w:val="00F77E0B"/>
    <w:rsid w:val="00F80B97"/>
    <w:rsid w:val="00F96698"/>
    <w:rsid w:val="00FA1EEC"/>
    <w:rsid w:val="00FB2CCC"/>
    <w:rsid w:val="00FB4F59"/>
    <w:rsid w:val="00FB7104"/>
    <w:rsid w:val="00FB7B14"/>
    <w:rsid w:val="00FC082B"/>
    <w:rsid w:val="00FE0D2A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C74DDB2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1A900-9DF8-4B11-B1C1-4560118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1</TotalTime>
  <Pages>1</Pages>
  <Words>69</Words>
  <Characters>399</Characters>
  <Application>Microsoft Office Word</Application>
  <DocSecurity>0</DocSecurity>
  <Lines>3</Lines>
  <Paragraphs>1</Paragraphs>
  <ScaleCrop>false</ScaleCrop>
  <Company>eic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2026-04-15T08:28:00Z</cp:lastPrinted>
  <dcterms:created xsi:type="dcterms:W3CDTF">2026-04-15T09:13:00Z</dcterms:created>
  <dcterms:modified xsi:type="dcterms:W3CDTF">2026-04-15T09:13:00Z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GrammarlyDocumentId">
    <vt:lpwstr>d2736e11-fa3c-44a2-ab41-2f8849f87a45</vt:lpwstr>
  </property>
  <property fmtid="{D5CDD505-2E9C-101B-9397-08002B2CF9AE}" pid="5" name="公文性質">
    <vt:lpwstr>08,一般公文</vt:lpwstr>
  </property>
  <property fmtid="{D5CDD505-2E9C-101B-9397-08002B2CF9AE}" pid="6" name="文號">
    <vt:lpwstr>1152100444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1152100444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