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7BE1BB" w14:textId="6378AFB9" w:rsidR="00064D29" w:rsidRPr="00470A6F" w:rsidRDefault="00064D29">
      <w:pPr>
        <w:pStyle w:val="title"/>
        <w:rPr>
          <w:position w:val="20"/>
        </w:rPr>
      </w:pPr>
      <w:bookmarkStart w:id="0" w:name="發文機關"/>
      <w:bookmarkEnd w:id="0"/>
      <w:r w:rsidRPr="00470A6F">
        <w:rPr>
          <w:rFonts w:hint="eastAsia"/>
          <w:position w:val="20"/>
        </w:rPr>
        <w:t>立法院</w:t>
      </w:r>
      <w:bookmarkStart w:id="1" w:name="單位名稱"/>
      <w:bookmarkEnd w:id="1"/>
      <w:r w:rsidR="004370A7" w:rsidRPr="00470A6F">
        <w:rPr>
          <w:rFonts w:hint="eastAsia"/>
          <w:position w:val="20"/>
        </w:rPr>
        <w:t>財政委員會</w:t>
      </w:r>
      <w:r w:rsidRPr="00470A6F">
        <w:rPr>
          <w:rFonts w:hint="eastAsia"/>
          <w:position w:val="20"/>
        </w:rPr>
        <w:t xml:space="preserve">　開會通知單</w:t>
      </w:r>
    </w:p>
    <w:p w14:paraId="1B8F94E8" w14:textId="77777777" w:rsidR="00064D29" w:rsidRPr="00470A6F" w:rsidRDefault="000D4D53">
      <w:pPr>
        <w:pStyle w:val="titlespace"/>
      </w:pPr>
      <w:r w:rsidRPr="00470A6F"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 wp14:anchorId="6E03054D" wp14:editId="04EF418E">
                <wp:simplePos x="0" y="0"/>
                <wp:positionH relativeFrom="margin">
                  <wp:posOffset>-71755</wp:posOffset>
                </wp:positionH>
                <wp:positionV relativeFrom="margin">
                  <wp:posOffset>540385</wp:posOffset>
                </wp:positionV>
                <wp:extent cx="3599815" cy="259715"/>
                <wp:effectExtent l="0" t="0" r="0" b="0"/>
                <wp:wrapNone/>
                <wp:docPr id="7" name="Dispatch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259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A01959D" w14:textId="77777777" w:rsidR="00064D29" w:rsidRDefault="00064D29">
                            <w:pPr>
                              <w:pStyle w:val="ad"/>
                            </w:pPr>
                            <w:bookmarkStart w:id="2" w:name="發文地址"/>
                            <w:bookmarkEnd w:id="2"/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ispatchAddress" o:spid="_x0000_s1031" type="#_x0000_t202" style="position:absolute;margin-left:-5.65pt;margin-top:42.55pt;width:283.45pt;height:20.4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" filled="f" stroked="f">
                <v:stroke dashstyle="1 1"/>
                <v:textbox inset="2.5mm,1.3mm,2.5mm,1.3mm">
                  <w:txbxContent>
                    <w:p w:rsidR="00064D29" w:rsidRDefault="00064D29">
                      <w:pPr>
                        <w:pStyle w:val="ad"/>
                      </w:pPr>
                      <w:bookmarkStart w:id="13" w:name="發文地址"/>
                      <w:bookmarkEnd w:id="13"/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6E50572E" w14:textId="77777777" w:rsidR="00064D29" w:rsidRPr="00470A6F" w:rsidRDefault="00064D29">
      <w:pPr>
        <w:pStyle w:val="space2"/>
      </w:pPr>
    </w:p>
    <w:p w14:paraId="1B2D63D1" w14:textId="77777777" w:rsidR="00064D29" w:rsidRPr="00470A6F" w:rsidRDefault="00064D29">
      <w:pPr>
        <w:pStyle w:val="space2"/>
      </w:pPr>
    </w:p>
    <w:p w14:paraId="375B162D" w14:textId="77777777" w:rsidR="00064D29" w:rsidRPr="00470A6F" w:rsidRDefault="00064D29">
      <w:pPr>
        <w:pStyle w:val="ae"/>
        <w:spacing w:line="360" w:lineRule="exact"/>
      </w:pPr>
      <w:r w:rsidRPr="00470A6F">
        <w:rPr>
          <w:rFonts w:hint="eastAsia"/>
        </w:rPr>
        <w:t>受文者：</w:t>
      </w:r>
      <w:bookmarkStart w:id="3" w:name="受文者"/>
      <w:bookmarkEnd w:id="3"/>
      <w:r w:rsidR="007C46FE" w:rsidRPr="00470A6F">
        <w:rPr>
          <w:rFonts w:hint="eastAsia"/>
        </w:rPr>
        <w:t>本會委員</w:t>
      </w:r>
    </w:p>
    <w:p w14:paraId="3C6EA09A" w14:textId="77777777" w:rsidR="00064D29" w:rsidRPr="00470A6F" w:rsidRDefault="00064D29">
      <w:pPr>
        <w:pStyle w:val="space"/>
      </w:pPr>
    </w:p>
    <w:p w14:paraId="7B140F21" w14:textId="0A4B20F4" w:rsidR="00064D29" w:rsidRPr="00470A6F" w:rsidRDefault="00064D29">
      <w:pPr>
        <w:pStyle w:val="af"/>
        <w:spacing w:line="240" w:lineRule="exact"/>
      </w:pPr>
      <w:r w:rsidRPr="00470A6F">
        <w:fldChar w:fldCharType="begin"/>
      </w:r>
      <w:r w:rsidRPr="00470A6F">
        <w:instrText xml:space="preserve"> </w:instrText>
      </w:r>
      <w:r w:rsidRPr="00470A6F">
        <w:rPr>
          <w:rFonts w:hint="eastAsia"/>
        </w:rPr>
        <w:instrText>MACROBUTTON  DocDispatch 發文日期：</w:instrText>
      </w:r>
      <w:r w:rsidRPr="00470A6F">
        <w:fldChar w:fldCharType="end"/>
      </w:r>
      <w:bookmarkStart w:id="4" w:name="發文日期"/>
      <w:bookmarkEnd w:id="4"/>
      <w:r w:rsidR="004F36C1" w:rsidRPr="00470A6F">
        <w:t>中華民國</w:t>
      </w:r>
      <w:r w:rsidR="009A4D79" w:rsidRPr="00470A6F">
        <w:t>11</w:t>
      </w:r>
      <w:r w:rsidR="001E3E74" w:rsidRPr="00470A6F">
        <w:rPr>
          <w:rFonts w:hint="eastAsia"/>
        </w:rPr>
        <w:t>5</w:t>
      </w:r>
      <w:r w:rsidR="004F36C1" w:rsidRPr="00470A6F">
        <w:t>年</w:t>
      </w:r>
      <w:r w:rsidR="00571186" w:rsidRPr="00470A6F">
        <w:rPr>
          <w:rFonts w:hint="eastAsia"/>
        </w:rPr>
        <w:t>10</w:t>
      </w:r>
      <w:r w:rsidR="004F36C1" w:rsidRPr="00470A6F">
        <w:t>月</w:t>
      </w:r>
      <w:r w:rsidR="00571186" w:rsidRPr="00470A6F">
        <w:rPr>
          <w:rFonts w:hint="eastAsia"/>
        </w:rPr>
        <w:t>7</w:t>
      </w:r>
      <w:r w:rsidR="004F36C1" w:rsidRPr="00470A6F">
        <w:t>日</w:t>
      </w:r>
    </w:p>
    <w:p w14:paraId="4B95675D" w14:textId="7BBEEFC6" w:rsidR="00FA2D42" w:rsidRPr="00470A6F" w:rsidRDefault="00064D29">
      <w:pPr>
        <w:pStyle w:val="af"/>
        <w:spacing w:line="240" w:lineRule="exact"/>
      </w:pPr>
      <w:r w:rsidRPr="00470A6F">
        <w:rPr>
          <w:rFonts w:hint="eastAsia"/>
        </w:rPr>
        <w:t>發文字號：</w:t>
      </w:r>
      <w:bookmarkStart w:id="5" w:name="發文字號"/>
      <w:bookmarkEnd w:id="5"/>
      <w:r w:rsidR="00524679">
        <w:rPr>
          <w:rFonts w:hint="eastAsia"/>
        </w:rPr>
        <w:t>台</w:t>
      </w:r>
      <w:proofErr w:type="gramStart"/>
      <w:r w:rsidR="00524679">
        <w:rPr>
          <w:rFonts w:hint="eastAsia"/>
        </w:rPr>
        <w:t>立財字</w:t>
      </w:r>
      <w:proofErr w:type="gramEnd"/>
      <w:r w:rsidR="00524679">
        <w:rPr>
          <w:rFonts w:hint="eastAsia"/>
        </w:rPr>
        <w:t>第</w:t>
      </w:r>
      <w:r w:rsidR="00524679">
        <w:t>1152101199號</w:t>
      </w:r>
    </w:p>
    <w:p w14:paraId="3DAB36B9" w14:textId="77777777" w:rsidR="00064D29" w:rsidRPr="00470A6F" w:rsidRDefault="00064D29">
      <w:pPr>
        <w:pStyle w:val="af"/>
        <w:spacing w:line="240" w:lineRule="exact"/>
      </w:pPr>
      <w:r w:rsidRPr="00470A6F">
        <w:fldChar w:fldCharType="begin"/>
      </w:r>
      <w:r w:rsidRPr="00470A6F">
        <w:instrText xml:space="preserve"> </w:instrText>
      </w:r>
      <w:r w:rsidRPr="00470A6F">
        <w:rPr>
          <w:rFonts w:hint="eastAsia"/>
        </w:rPr>
        <w:instrText>MACROBUTTON  DocSpeed 速別：</w:instrText>
      </w:r>
      <w:r w:rsidRPr="00470A6F">
        <w:fldChar w:fldCharType="end"/>
      </w:r>
      <w:bookmarkStart w:id="6" w:name="速別"/>
      <w:bookmarkEnd w:id="6"/>
      <w:r w:rsidR="00FA2D42" w:rsidRPr="00470A6F">
        <w:rPr>
          <w:rFonts w:hint="eastAsia"/>
        </w:rPr>
        <w:t>最速件</w:t>
      </w:r>
    </w:p>
    <w:p w14:paraId="6C5F2C2C" w14:textId="77777777" w:rsidR="00064D29" w:rsidRPr="00470A6F" w:rsidRDefault="00064D29">
      <w:pPr>
        <w:pStyle w:val="af"/>
        <w:spacing w:line="240" w:lineRule="exact"/>
      </w:pPr>
      <w:r w:rsidRPr="00470A6F">
        <w:fldChar w:fldCharType="begin"/>
      </w:r>
      <w:r w:rsidRPr="00470A6F">
        <w:instrText xml:space="preserve"> </w:instrText>
      </w:r>
      <w:r w:rsidRPr="00470A6F">
        <w:rPr>
          <w:rFonts w:hint="eastAsia"/>
        </w:rPr>
        <w:instrText>MACROBUTTON  DocSecurity 密等及解密條件或保密期限：</w:instrText>
      </w:r>
      <w:r w:rsidRPr="00470A6F">
        <w:fldChar w:fldCharType="end"/>
      </w:r>
      <w:bookmarkStart w:id="7" w:name="密等及解密條件或保密期限"/>
      <w:bookmarkEnd w:id="7"/>
    </w:p>
    <w:p w14:paraId="1A2E9371" w14:textId="519E735D" w:rsidR="00064D29" w:rsidRPr="00470A6F" w:rsidRDefault="00064D29">
      <w:pPr>
        <w:pStyle w:val="af"/>
        <w:spacing w:line="240" w:lineRule="exact"/>
      </w:pPr>
      <w:r w:rsidRPr="00470A6F">
        <w:rPr>
          <w:rFonts w:hint="eastAsia"/>
        </w:rPr>
        <w:t>附件：</w:t>
      </w:r>
      <w:bookmarkStart w:id="8" w:name="附件"/>
      <w:bookmarkEnd w:id="8"/>
      <w:r w:rsidR="007C46FE" w:rsidRPr="00470A6F">
        <w:rPr>
          <w:rFonts w:hint="eastAsia"/>
          <w:w w:val="95"/>
        </w:rPr>
        <w:t>議事日程、選舉時間地點表、</w:t>
      </w:r>
      <w:r w:rsidR="007C46FE" w:rsidRPr="00470A6F">
        <w:rPr>
          <w:rFonts w:hint="eastAsia"/>
          <w:spacing w:val="-20"/>
          <w:w w:val="95"/>
        </w:rPr>
        <w:t>立法院</w:t>
      </w:r>
      <w:r w:rsidR="002123BF" w:rsidRPr="00470A6F">
        <w:rPr>
          <w:rFonts w:hint="eastAsia"/>
          <w:spacing w:val="-20"/>
          <w:w w:val="95"/>
        </w:rPr>
        <w:t>第</w:t>
      </w:r>
      <w:r w:rsidR="0067201E" w:rsidRPr="00470A6F">
        <w:rPr>
          <w:rFonts w:hint="eastAsia"/>
          <w:spacing w:val="-20"/>
          <w:w w:val="95"/>
        </w:rPr>
        <w:t>11</w:t>
      </w:r>
      <w:r w:rsidR="002123BF" w:rsidRPr="00470A6F">
        <w:rPr>
          <w:rFonts w:hint="eastAsia"/>
          <w:spacing w:val="-20"/>
          <w:w w:val="95"/>
        </w:rPr>
        <w:t>屆</w:t>
      </w:r>
      <w:r w:rsidR="00452BFB" w:rsidRPr="00470A6F">
        <w:rPr>
          <w:rFonts w:hint="eastAsia"/>
          <w:spacing w:val="-20"/>
          <w:w w:val="95"/>
        </w:rPr>
        <w:t>第</w:t>
      </w:r>
      <w:r w:rsidR="00C81574" w:rsidRPr="00470A6F">
        <w:rPr>
          <w:rFonts w:hint="eastAsia"/>
          <w:spacing w:val="-20"/>
          <w:w w:val="95"/>
        </w:rPr>
        <w:t>6</w:t>
      </w:r>
      <w:r w:rsidR="00452BFB" w:rsidRPr="00470A6F">
        <w:rPr>
          <w:rFonts w:hint="eastAsia"/>
          <w:spacing w:val="-20"/>
          <w:w w:val="95"/>
        </w:rPr>
        <w:t>會期</w:t>
      </w:r>
      <w:r w:rsidR="007C46FE" w:rsidRPr="00470A6F">
        <w:rPr>
          <w:rFonts w:hint="eastAsia"/>
          <w:spacing w:val="-20"/>
          <w:w w:val="95"/>
        </w:rPr>
        <w:t>本會召集委員選舉人名冊各1份</w:t>
      </w:r>
    </w:p>
    <w:p w14:paraId="07DB087B" w14:textId="77777777" w:rsidR="00064D29" w:rsidRPr="00470A6F" w:rsidRDefault="00064D29">
      <w:pPr>
        <w:pStyle w:val="af"/>
        <w:spacing w:line="240" w:lineRule="exact"/>
      </w:pPr>
    </w:p>
    <w:p w14:paraId="78E11386" w14:textId="3D8B7271" w:rsidR="00064D29" w:rsidRPr="00470A6F" w:rsidRDefault="00064D29" w:rsidP="00C000C0">
      <w:pPr>
        <w:pStyle w:val="af0"/>
        <w:spacing w:line="460" w:lineRule="exact"/>
        <w:ind w:left="1610" w:hangingChars="503" w:hanging="1610"/>
        <w:rPr>
          <w:rFonts w:hAnsi="標楷體"/>
        </w:rPr>
      </w:pPr>
      <w:r w:rsidRPr="00470A6F">
        <w:rPr>
          <w:rFonts w:hAnsi="標楷體"/>
        </w:rPr>
        <w:t>開會事由：</w:t>
      </w:r>
      <w:bookmarkStart w:id="9" w:name="開會事由"/>
      <w:bookmarkEnd w:id="9"/>
      <w:r w:rsidR="007C46FE" w:rsidRPr="00470A6F">
        <w:rPr>
          <w:rFonts w:hAnsi="標楷體"/>
          <w:spacing w:val="-6"/>
          <w:w w:val="95"/>
        </w:rPr>
        <w:t>立法院</w:t>
      </w:r>
      <w:r w:rsidR="002123BF" w:rsidRPr="00470A6F">
        <w:rPr>
          <w:rFonts w:hAnsi="標楷體"/>
          <w:spacing w:val="-6"/>
          <w:w w:val="95"/>
        </w:rPr>
        <w:t>第</w:t>
      </w:r>
      <w:r w:rsidR="00A4433F" w:rsidRPr="00470A6F">
        <w:rPr>
          <w:rFonts w:hAnsi="標楷體"/>
          <w:spacing w:val="-6"/>
          <w:w w:val="95"/>
        </w:rPr>
        <w:t>1</w:t>
      </w:r>
      <w:r w:rsidR="00A4433F" w:rsidRPr="00470A6F">
        <w:rPr>
          <w:rFonts w:hAnsi="標楷體" w:hint="eastAsia"/>
          <w:spacing w:val="-6"/>
          <w:w w:val="95"/>
        </w:rPr>
        <w:t>1</w:t>
      </w:r>
      <w:r w:rsidR="002123BF" w:rsidRPr="00470A6F">
        <w:rPr>
          <w:rFonts w:hAnsi="標楷體"/>
          <w:spacing w:val="-6"/>
          <w:w w:val="95"/>
        </w:rPr>
        <w:t>屆</w:t>
      </w:r>
      <w:r w:rsidR="00452BFB" w:rsidRPr="00470A6F">
        <w:rPr>
          <w:rFonts w:hAnsi="標楷體"/>
          <w:spacing w:val="-6"/>
          <w:w w:val="95"/>
        </w:rPr>
        <w:t>第</w:t>
      </w:r>
      <w:r w:rsidR="00C81574" w:rsidRPr="00470A6F">
        <w:rPr>
          <w:rFonts w:hAnsi="標楷體" w:hint="eastAsia"/>
          <w:spacing w:val="-6"/>
          <w:w w:val="95"/>
        </w:rPr>
        <w:t>6</w:t>
      </w:r>
      <w:r w:rsidR="00452BFB" w:rsidRPr="00470A6F">
        <w:rPr>
          <w:rFonts w:hAnsi="標楷體"/>
          <w:spacing w:val="-6"/>
          <w:w w:val="95"/>
        </w:rPr>
        <w:t>會期</w:t>
      </w:r>
      <w:r w:rsidR="007C46FE" w:rsidRPr="00470A6F">
        <w:rPr>
          <w:rFonts w:hAnsi="標楷體"/>
          <w:spacing w:val="-6"/>
          <w:w w:val="95"/>
        </w:rPr>
        <w:t>財政委員會第1次全體委員會議</w:t>
      </w:r>
      <w:r w:rsidR="007C46FE" w:rsidRPr="00470A6F">
        <w:rPr>
          <w:rFonts w:hAnsi="標楷體"/>
        </w:rPr>
        <w:br/>
        <w:t>選舉立法院</w:t>
      </w:r>
      <w:r w:rsidR="002123BF" w:rsidRPr="00470A6F">
        <w:rPr>
          <w:rFonts w:hAnsi="標楷體"/>
        </w:rPr>
        <w:t>第</w:t>
      </w:r>
      <w:r w:rsidR="00C000C0" w:rsidRPr="00470A6F">
        <w:rPr>
          <w:rFonts w:hAnsi="標楷體"/>
          <w:spacing w:val="-6"/>
          <w:w w:val="95"/>
        </w:rPr>
        <w:t>1</w:t>
      </w:r>
      <w:r w:rsidR="00A4433F" w:rsidRPr="00470A6F">
        <w:rPr>
          <w:rFonts w:hAnsi="標楷體" w:hint="eastAsia"/>
          <w:spacing w:val="-6"/>
          <w:w w:val="95"/>
        </w:rPr>
        <w:t>1</w:t>
      </w:r>
      <w:r w:rsidR="002123BF" w:rsidRPr="00470A6F">
        <w:rPr>
          <w:rFonts w:hAnsi="標楷體"/>
        </w:rPr>
        <w:t>屆</w:t>
      </w:r>
      <w:r w:rsidR="00452BFB" w:rsidRPr="00470A6F">
        <w:rPr>
          <w:rFonts w:hAnsi="標楷體"/>
        </w:rPr>
        <w:t>第</w:t>
      </w:r>
      <w:r w:rsidR="00C81574" w:rsidRPr="00470A6F">
        <w:rPr>
          <w:rFonts w:hAnsi="標楷體" w:hint="eastAsia"/>
        </w:rPr>
        <w:t>6</w:t>
      </w:r>
      <w:r w:rsidR="00452BFB" w:rsidRPr="00470A6F">
        <w:rPr>
          <w:rFonts w:hAnsi="標楷體"/>
        </w:rPr>
        <w:t>會期</w:t>
      </w:r>
      <w:r w:rsidR="007C46FE" w:rsidRPr="00470A6F">
        <w:rPr>
          <w:rFonts w:hAnsi="標楷體"/>
        </w:rPr>
        <w:t>本會召集委員</w:t>
      </w:r>
    </w:p>
    <w:p w14:paraId="6DB6E866" w14:textId="65DA6943" w:rsidR="00064D29" w:rsidRPr="00470A6F" w:rsidRDefault="00064D29" w:rsidP="005B3A35">
      <w:pPr>
        <w:pStyle w:val="af0"/>
        <w:spacing w:line="460" w:lineRule="exact"/>
        <w:rPr>
          <w:rFonts w:hAnsi="標楷體"/>
        </w:rPr>
      </w:pPr>
      <w:r w:rsidRPr="00470A6F">
        <w:rPr>
          <w:rFonts w:hAnsi="標楷體"/>
        </w:rPr>
        <w:fldChar w:fldCharType="begin"/>
      </w:r>
      <w:r w:rsidRPr="00470A6F">
        <w:rPr>
          <w:rFonts w:hAnsi="標楷體"/>
        </w:rPr>
        <w:instrText xml:space="preserve"> MACROBUTTON  DocMeetingTime 開會時間：</w:instrText>
      </w:r>
      <w:r w:rsidRPr="00470A6F">
        <w:rPr>
          <w:rFonts w:hAnsi="標楷體"/>
        </w:rPr>
        <w:fldChar w:fldCharType="end"/>
      </w:r>
      <w:bookmarkStart w:id="10" w:name="開會時間"/>
      <w:r w:rsidR="00452BFB" w:rsidRPr="00470A6F">
        <w:rPr>
          <w:rFonts w:hAnsi="標楷體"/>
        </w:rPr>
        <w:t>1</w:t>
      </w:r>
      <w:r w:rsidR="00043219" w:rsidRPr="00470A6F">
        <w:rPr>
          <w:rFonts w:hAnsi="標楷體"/>
        </w:rPr>
        <w:t>1</w:t>
      </w:r>
      <w:r w:rsidR="001E3E74" w:rsidRPr="00470A6F">
        <w:rPr>
          <w:rFonts w:hAnsi="標楷體" w:hint="eastAsia"/>
        </w:rPr>
        <w:t>5</w:t>
      </w:r>
      <w:r w:rsidR="00452BFB" w:rsidRPr="00470A6F">
        <w:rPr>
          <w:rFonts w:hAnsi="標楷體"/>
        </w:rPr>
        <w:t>年</w:t>
      </w:r>
      <w:r w:rsidR="00C81574" w:rsidRPr="00470A6F">
        <w:rPr>
          <w:rFonts w:hAnsi="標楷體" w:hint="eastAsia"/>
        </w:rPr>
        <w:t>10</w:t>
      </w:r>
      <w:r w:rsidR="00452BFB" w:rsidRPr="00470A6F">
        <w:rPr>
          <w:rFonts w:hAnsi="標楷體"/>
        </w:rPr>
        <w:t>月</w:t>
      </w:r>
      <w:r w:rsidR="00C81574" w:rsidRPr="00470A6F">
        <w:rPr>
          <w:rFonts w:hAnsi="標楷體" w:hint="eastAsia"/>
        </w:rPr>
        <w:t>8</w:t>
      </w:r>
      <w:r w:rsidR="00452BFB" w:rsidRPr="00470A6F">
        <w:rPr>
          <w:rFonts w:hAnsi="標楷體"/>
        </w:rPr>
        <w:t>日（星期</w:t>
      </w:r>
      <w:r w:rsidR="00C81574" w:rsidRPr="00470A6F">
        <w:rPr>
          <w:rFonts w:hAnsi="標楷體" w:hint="eastAsia"/>
        </w:rPr>
        <w:t>四</w:t>
      </w:r>
      <w:r w:rsidR="004370A7" w:rsidRPr="00470A6F">
        <w:rPr>
          <w:rFonts w:hAnsi="標楷體"/>
        </w:rPr>
        <w:t>）上午9時至1</w:t>
      </w:r>
      <w:r w:rsidR="00B335CE" w:rsidRPr="00470A6F">
        <w:rPr>
          <w:rFonts w:hAnsi="標楷體" w:hint="eastAsia"/>
        </w:rPr>
        <w:t>2</w:t>
      </w:r>
      <w:r w:rsidR="004370A7" w:rsidRPr="00470A6F">
        <w:rPr>
          <w:rFonts w:hAnsi="標楷體"/>
        </w:rPr>
        <w:t>時</w:t>
      </w:r>
      <w:bookmarkEnd w:id="10"/>
      <w:r w:rsidR="00893E5D" w:rsidRPr="00470A6F">
        <w:rPr>
          <w:rFonts w:hAnsi="標楷體" w:hint="eastAsia"/>
        </w:rPr>
        <w:t>（包含投票及開票時間）</w:t>
      </w:r>
    </w:p>
    <w:p w14:paraId="1CFE807A" w14:textId="77777777" w:rsidR="00064D29" w:rsidRPr="00470A6F" w:rsidRDefault="00064D29" w:rsidP="005B3A35">
      <w:pPr>
        <w:pStyle w:val="af0"/>
        <w:spacing w:line="460" w:lineRule="exact"/>
        <w:rPr>
          <w:rFonts w:hAnsi="標楷體"/>
        </w:rPr>
      </w:pPr>
      <w:r w:rsidRPr="00470A6F">
        <w:rPr>
          <w:rFonts w:hAnsi="標楷體"/>
        </w:rPr>
        <w:t>開會地點：</w:t>
      </w:r>
      <w:bookmarkStart w:id="11" w:name="開會地點"/>
      <w:r w:rsidR="004370A7" w:rsidRPr="00470A6F">
        <w:rPr>
          <w:rFonts w:hAnsi="標楷體"/>
        </w:rPr>
        <w:t>群賢樓9樓大禮堂</w:t>
      </w:r>
      <w:bookmarkEnd w:id="11"/>
    </w:p>
    <w:p w14:paraId="6A937FB1" w14:textId="77777777" w:rsidR="00064D29" w:rsidRPr="00470A6F" w:rsidRDefault="00064D29" w:rsidP="005B3A35">
      <w:pPr>
        <w:pStyle w:val="af1"/>
        <w:spacing w:line="460" w:lineRule="exact"/>
      </w:pPr>
      <w:r w:rsidRPr="00470A6F">
        <w:t>主持人：</w:t>
      </w:r>
      <w:bookmarkStart w:id="12" w:name="主席"/>
      <w:r w:rsidR="004370A7" w:rsidRPr="00470A6F">
        <w:t>會議當日由出席委員互推主席</w:t>
      </w:r>
      <w:bookmarkEnd w:id="12"/>
    </w:p>
    <w:p w14:paraId="37968C0F" w14:textId="77777777" w:rsidR="00064D29" w:rsidRPr="00470A6F" w:rsidRDefault="00064D29" w:rsidP="005B3A35">
      <w:pPr>
        <w:pStyle w:val="af1"/>
        <w:spacing w:line="460" w:lineRule="exact"/>
        <w:rPr>
          <w:sz w:val="24"/>
        </w:rPr>
      </w:pPr>
      <w:r w:rsidRPr="00470A6F">
        <w:t>聯絡人及電話：</w:t>
      </w:r>
      <w:bookmarkStart w:id="13" w:name="聯絡人及電話"/>
      <w:bookmarkEnd w:id="13"/>
      <w:proofErr w:type="gramStart"/>
      <w:r w:rsidR="003D6039" w:rsidRPr="00470A6F">
        <w:rPr>
          <w:rFonts w:hint="eastAsia"/>
        </w:rPr>
        <w:t>于</w:t>
      </w:r>
      <w:proofErr w:type="gramEnd"/>
      <w:r w:rsidR="003D6039" w:rsidRPr="00470A6F">
        <w:rPr>
          <w:rFonts w:hint="eastAsia"/>
        </w:rPr>
        <w:t>翊庭</w:t>
      </w:r>
      <w:r w:rsidR="003D6039" w:rsidRPr="00470A6F">
        <w:rPr>
          <w:color w:val="FF0000"/>
        </w:rPr>
        <w:t xml:space="preserve"> </w:t>
      </w:r>
      <w:r w:rsidR="004370A7" w:rsidRPr="00470A6F">
        <w:rPr>
          <w:color w:val="FF0000"/>
        </w:rPr>
        <w:t xml:space="preserve"> </w:t>
      </w:r>
      <w:r w:rsidR="004370A7" w:rsidRPr="00470A6F">
        <w:t>235855</w:t>
      </w:r>
      <w:r w:rsidR="003D6039" w:rsidRPr="00470A6F">
        <w:rPr>
          <w:rFonts w:hint="eastAsia"/>
        </w:rPr>
        <w:t>6</w:t>
      </w:r>
      <w:r w:rsidR="009A4D79" w:rsidRPr="00470A6F">
        <w:t>7</w:t>
      </w:r>
      <w:r w:rsidR="004370A7" w:rsidRPr="00470A6F">
        <w:t xml:space="preserve">  傳真：23585578</w:t>
      </w:r>
    </w:p>
    <w:p w14:paraId="2587DE5D" w14:textId="77777777" w:rsidR="00064D29" w:rsidRPr="00470A6F" w:rsidRDefault="00064D29" w:rsidP="005B3A35">
      <w:pPr>
        <w:pStyle w:val="af2"/>
        <w:spacing w:line="460" w:lineRule="exact"/>
      </w:pPr>
      <w:r w:rsidRPr="00470A6F">
        <w:t>出席者：</w:t>
      </w:r>
      <w:bookmarkStart w:id="14" w:name="出席者"/>
      <w:bookmarkEnd w:id="14"/>
      <w:r w:rsidR="007C46FE" w:rsidRPr="00470A6F">
        <w:t>本會委員</w:t>
      </w:r>
    </w:p>
    <w:p w14:paraId="686A5120" w14:textId="77777777" w:rsidR="00064D29" w:rsidRPr="00470A6F" w:rsidRDefault="00064D29" w:rsidP="005B3A35">
      <w:pPr>
        <w:pStyle w:val="af3"/>
        <w:spacing w:before="0" w:line="460" w:lineRule="exact"/>
        <w:ind w:left="1120" w:hangingChars="350" w:hanging="1120"/>
      </w:pPr>
      <w:r w:rsidRPr="00470A6F">
        <w:rPr>
          <w:rFonts w:hint="eastAsia"/>
        </w:rPr>
        <w:t>列席者：</w:t>
      </w:r>
      <w:bookmarkStart w:id="15" w:name="列席者"/>
      <w:bookmarkEnd w:id="15"/>
    </w:p>
    <w:p w14:paraId="51B7336F" w14:textId="77777777" w:rsidR="00064D29" w:rsidRPr="00470A6F" w:rsidRDefault="00064D29" w:rsidP="003874C4">
      <w:pPr>
        <w:pStyle w:val="af5"/>
        <w:spacing w:line="460" w:lineRule="exact"/>
        <w:ind w:left="938" w:hangingChars="293" w:hanging="938"/>
        <w:rPr>
          <w:rFonts w:hAnsi="標楷體"/>
          <w:sz w:val="32"/>
          <w:szCs w:val="32"/>
        </w:rPr>
      </w:pPr>
      <w:r w:rsidRPr="00470A6F">
        <w:rPr>
          <w:rFonts w:hAnsi="標楷體" w:hint="eastAsia"/>
          <w:sz w:val="32"/>
          <w:szCs w:val="32"/>
        </w:rPr>
        <w:t>副本：</w:t>
      </w:r>
      <w:bookmarkStart w:id="16" w:name="副本"/>
      <w:bookmarkEnd w:id="16"/>
      <w:r w:rsidR="00CD4420" w:rsidRPr="00470A6F">
        <w:rPr>
          <w:rFonts w:hAnsi="標楷體" w:hint="eastAsia"/>
          <w:sz w:val="32"/>
          <w:szCs w:val="32"/>
        </w:rPr>
        <w:t>本院</w:t>
      </w:r>
      <w:r w:rsidR="00353DF1" w:rsidRPr="00470A6F">
        <w:rPr>
          <w:rFonts w:hAnsi="標楷體" w:hint="eastAsia"/>
          <w:sz w:val="32"/>
          <w:szCs w:val="32"/>
        </w:rPr>
        <w:t>各</w:t>
      </w:r>
      <w:r w:rsidR="00CD4420" w:rsidRPr="00470A6F">
        <w:rPr>
          <w:rFonts w:hAnsi="標楷體" w:hint="eastAsia"/>
          <w:sz w:val="32"/>
          <w:szCs w:val="32"/>
        </w:rPr>
        <w:t>相關單位、本院各黨團</w:t>
      </w:r>
    </w:p>
    <w:p w14:paraId="7C3CF7FF" w14:textId="77777777" w:rsidR="00064D29" w:rsidRPr="00470A6F" w:rsidRDefault="00064D29" w:rsidP="005B3A35">
      <w:pPr>
        <w:pStyle w:val="af5"/>
        <w:spacing w:line="460" w:lineRule="exact"/>
        <w:ind w:left="950" w:hangingChars="297" w:hanging="950"/>
        <w:rPr>
          <w:rFonts w:hAnsi="標楷體"/>
          <w:sz w:val="32"/>
          <w:szCs w:val="32"/>
        </w:rPr>
      </w:pPr>
    </w:p>
    <w:p w14:paraId="4A02E733" w14:textId="77777777" w:rsidR="00064D29" w:rsidRPr="00470A6F" w:rsidRDefault="00064D29">
      <w:pPr>
        <w:pStyle w:val="space1"/>
      </w:pPr>
    </w:p>
    <w:p w14:paraId="6C6C6937" w14:textId="536F34FE" w:rsidR="00064D29" w:rsidRPr="00470A6F" w:rsidRDefault="00064D29">
      <w:pPr>
        <w:pStyle w:val="space1"/>
      </w:pPr>
    </w:p>
    <w:sectPr w:rsidR="00064D29" w:rsidRPr="00470A6F">
      <w:headerReference w:type="default" r:id="rId7"/>
      <w:footerReference w:type="default" r:id="rId8"/>
      <w:pgSz w:w="11906" w:h="16838" w:code="9"/>
      <w:pgMar w:top="1418" w:right="1418" w:bottom="1418" w:left="1418" w:header="567" w:footer="680" w:gutter="0"/>
      <w:pgNumType w:fmt="ideographDigital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7E66D" w14:textId="77777777" w:rsidR="008F42CE" w:rsidRDefault="008F42CE">
      <w:r>
        <w:separator/>
      </w:r>
    </w:p>
  </w:endnote>
  <w:endnote w:type="continuationSeparator" w:id="0">
    <w:p w14:paraId="5F4C4ECC" w14:textId="77777777" w:rsidR="008F42CE" w:rsidRDefault="008F4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9834A" w14:textId="77777777" w:rsidR="00064D29" w:rsidRDefault="000D4D53">
    <w:pPr>
      <w:pStyle w:val="a4"/>
      <w:jc w:val="center"/>
      <w:rPr>
        <w:rFonts w:hAnsi="標楷體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4870B39C" wp14:editId="26A73513">
              <wp:simplePos x="0" y="0"/>
              <wp:positionH relativeFrom="column">
                <wp:posOffset>-427355</wp:posOffset>
              </wp:positionH>
              <wp:positionV relativeFrom="page">
                <wp:posOffset>7065645</wp:posOffset>
              </wp:positionV>
              <wp:extent cx="149225" cy="142875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31C4BC85" w14:textId="77777777" w:rsidR="00064D29" w:rsidRDefault="00064D2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6" type="#_x0000_t202" style="position:absolute;left:0;text-align:left;margin-left:-33.65pt;margin-top:556.35pt;width:11.75pt;height:1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" o:allowincell="f" filled="f" stroked="f">
              <v:stroke dashstyle="1 1"/>
              <v:textbox inset="0,0,0,0">
                <w:txbxContent>
                  <w:p w:rsidR="00064D29" w:rsidRDefault="00064D29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線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064D29">
      <w:rPr>
        <w:rStyle w:val="a7"/>
        <w:rFonts w:hAnsi="標楷體" w:hint="eastAsia"/>
      </w:rPr>
      <w:t>第</w:t>
    </w:r>
    <w:r w:rsidR="00064D29">
      <w:rPr>
        <w:rStyle w:val="a7"/>
        <w:rFonts w:hAnsi="標楷體"/>
      </w:rPr>
      <w:fldChar w:fldCharType="begin"/>
    </w:r>
    <w:r w:rsidR="00064D29">
      <w:rPr>
        <w:rStyle w:val="a7"/>
        <w:rFonts w:hAnsi="標楷體"/>
      </w:rPr>
      <w:instrText xml:space="preserve"> PAGE  \* DBNUM1 </w:instrText>
    </w:r>
    <w:r w:rsidR="00064D29">
      <w:rPr>
        <w:rStyle w:val="a7"/>
        <w:rFonts w:hAnsi="標楷體"/>
      </w:rPr>
      <w:fldChar w:fldCharType="separate"/>
    </w:r>
    <w:r w:rsidR="00C17F65">
      <w:rPr>
        <w:rStyle w:val="a7"/>
        <w:rFonts w:hAnsi="標楷體"/>
        <w:noProof/>
      </w:rPr>
      <w:t>一</w:t>
    </w:r>
    <w:r w:rsidR="00064D29">
      <w:rPr>
        <w:rStyle w:val="a7"/>
        <w:rFonts w:hAnsi="標楷體"/>
      </w:rPr>
      <w:fldChar w:fldCharType="end"/>
    </w:r>
    <w:r w:rsidR="00064D29">
      <w:rPr>
        <w:rStyle w:val="a7"/>
        <w:rFonts w:hAnsi="標楷體" w:hint="eastAsia"/>
      </w:rPr>
      <w:t>頁　共</w:t>
    </w:r>
    <w:r w:rsidR="00064D29">
      <w:rPr>
        <w:rStyle w:val="a7"/>
        <w:rFonts w:hAnsi="標楷體"/>
      </w:rPr>
      <w:fldChar w:fldCharType="begin"/>
    </w:r>
    <w:r w:rsidR="00064D29">
      <w:rPr>
        <w:rStyle w:val="a7"/>
        <w:rFonts w:hAnsi="標楷體"/>
      </w:rPr>
      <w:instrText xml:space="preserve"> NUMPAGES  \* DBNUM1 </w:instrText>
    </w:r>
    <w:r w:rsidR="00064D29">
      <w:rPr>
        <w:rStyle w:val="a7"/>
        <w:rFonts w:hAnsi="標楷體"/>
      </w:rPr>
      <w:fldChar w:fldCharType="separate"/>
    </w:r>
    <w:r w:rsidR="00C17F65">
      <w:rPr>
        <w:rStyle w:val="a7"/>
        <w:rFonts w:hAnsi="標楷體"/>
        <w:noProof/>
      </w:rPr>
      <w:t>一</w:t>
    </w:r>
    <w:r w:rsidR="00064D29">
      <w:rPr>
        <w:rStyle w:val="a7"/>
        <w:rFonts w:hAnsi="標楷體"/>
      </w:rPr>
      <w:fldChar w:fldCharType="end"/>
    </w:r>
    <w:r w:rsidR="00064D29">
      <w:rPr>
        <w:rStyle w:val="a7"/>
        <w:rFonts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FFE45" w14:textId="77777777" w:rsidR="008F42CE" w:rsidRDefault="008F42CE">
      <w:r>
        <w:separator/>
      </w:r>
    </w:p>
  </w:footnote>
  <w:footnote w:type="continuationSeparator" w:id="0">
    <w:p w14:paraId="78E6E1BB" w14:textId="77777777" w:rsidR="008F42CE" w:rsidRDefault="008F42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895FC" w14:textId="76727880" w:rsidR="00064D29" w:rsidRDefault="000D4D53">
    <w:pPr>
      <w:pStyle w:val="a3"/>
      <w:ind w:left="6237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1A5825E4" wp14:editId="42B25633">
              <wp:simplePos x="0" y="0"/>
              <wp:positionH relativeFrom="column">
                <wp:posOffset>-427355</wp:posOffset>
              </wp:positionH>
              <wp:positionV relativeFrom="page">
                <wp:posOffset>5278120</wp:posOffset>
              </wp:positionV>
              <wp:extent cx="149225" cy="142875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81842C2" w14:textId="77777777" w:rsidR="00064D29" w:rsidRDefault="00064D2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34" type="#_x0000_t202" style="position:absolute;left:0;text-align:left;margin-left:-33.65pt;margin-top:415.6pt;width:11.75pt;height:1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" o:allowincell="f" filled="f" stroked="f">
              <v:stroke dashstyle="1 1"/>
              <v:textbox inset="0,0,0,0">
                <w:txbxContent>
                  <w:p w:rsidR="00064D29" w:rsidRDefault="00064D29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訂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4EA1A91C" wp14:editId="2AE1750F">
              <wp:simplePos x="0" y="0"/>
              <wp:positionH relativeFrom="column">
                <wp:posOffset>-427355</wp:posOffset>
              </wp:positionH>
              <wp:positionV relativeFrom="page">
                <wp:posOffset>3507105</wp:posOffset>
              </wp:positionV>
              <wp:extent cx="149225" cy="142875"/>
              <wp:effectExtent l="0" t="0" r="0" b="0"/>
              <wp:wrapNone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26C224EA" w14:textId="77777777" w:rsidR="00064D29" w:rsidRDefault="00064D29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35" type="#_x0000_t202" style="position:absolute;left:0;text-align:left;margin-left:-33.65pt;margin-top:276.15pt;width:11.75pt;height:11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" o:allowincell="f" filled="f" stroked="f">
              <v:stroke dashstyle="1 1"/>
              <v:textbox inset="0,0,0,0">
                <w:txbxContent>
                  <w:p w:rsidR="00064D29" w:rsidRDefault="00064D29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裝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299" distR="114299" simplePos="0" relativeHeight="251655680" behindDoc="0" locked="0" layoutInCell="0" allowOverlap="1" wp14:anchorId="26548AC8" wp14:editId="145CD554">
              <wp:simplePos x="0" y="0"/>
              <wp:positionH relativeFrom="column">
                <wp:posOffset>-360046</wp:posOffset>
              </wp:positionH>
              <wp:positionV relativeFrom="paragraph">
                <wp:posOffset>150495</wp:posOffset>
              </wp:positionV>
              <wp:extent cx="0" cy="8839200"/>
              <wp:effectExtent l="0" t="0" r="0" b="0"/>
              <wp:wrapNone/>
              <wp:docPr id="2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839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EB6F767" id="Line 1" o:spid="_x0000_s1026" style="position:absolute;z-index:2516556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-28.35pt,11.85pt" to="-28.35pt,70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" o:allowincell="f">
              <v:stroke dashstyle="1 1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23936"/>
    <w:multiLevelType w:val="multilevel"/>
    <w:tmpl w:val="48A073C0"/>
    <w:lvl w:ilvl="0">
      <w:start w:val="1"/>
      <w:numFmt w:val="taiwaneseCountingThousand"/>
      <w:suff w:val="nothing"/>
      <w:lvlText w:val="%1、"/>
      <w:lvlJc w:val="left"/>
      <w:pPr>
        <w:ind w:left="794" w:hanging="477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361" w:hanging="726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1758" w:hanging="488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302" w:hanging="715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155"/>
        </w:tabs>
        <w:ind w:left="2155" w:hanging="454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2486"/>
        </w:tabs>
        <w:ind w:left="2438" w:hanging="312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2911"/>
        </w:tabs>
        <w:ind w:left="2892" w:hanging="341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3402"/>
        </w:tabs>
        <w:ind w:left="3402" w:hanging="426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3969"/>
        </w:tabs>
        <w:ind w:left="3969" w:hanging="567"/>
      </w:pPr>
      <w:rPr>
        <w:rFonts w:hint="eastAsia"/>
      </w:rPr>
    </w:lvl>
  </w:abstractNum>
  <w:abstractNum w:abstractNumId="1" w15:restartNumberingAfterBreak="0">
    <w:nsid w:val="632542A9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2" w15:restartNumberingAfterBreak="0">
    <w:nsid w:val="658E3478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stroke dashstyle="1 1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6FE"/>
    <w:rsid w:val="00007D4D"/>
    <w:rsid w:val="00010D0D"/>
    <w:rsid w:val="000122C5"/>
    <w:rsid w:val="000122FE"/>
    <w:rsid w:val="0001594A"/>
    <w:rsid w:val="00016BC7"/>
    <w:rsid w:val="00020337"/>
    <w:rsid w:val="00030EA3"/>
    <w:rsid w:val="00032452"/>
    <w:rsid w:val="00043219"/>
    <w:rsid w:val="000517BE"/>
    <w:rsid w:val="00054DFE"/>
    <w:rsid w:val="00056CD3"/>
    <w:rsid w:val="00064D29"/>
    <w:rsid w:val="00066CA1"/>
    <w:rsid w:val="000715E9"/>
    <w:rsid w:val="000739FD"/>
    <w:rsid w:val="00077048"/>
    <w:rsid w:val="00085B1D"/>
    <w:rsid w:val="0008609D"/>
    <w:rsid w:val="00096503"/>
    <w:rsid w:val="000A058B"/>
    <w:rsid w:val="000A4709"/>
    <w:rsid w:val="000D4D53"/>
    <w:rsid w:val="000D6682"/>
    <w:rsid w:val="000D6FD2"/>
    <w:rsid w:val="000E6452"/>
    <w:rsid w:val="0010460E"/>
    <w:rsid w:val="0011103E"/>
    <w:rsid w:val="001226AF"/>
    <w:rsid w:val="00125091"/>
    <w:rsid w:val="00132B46"/>
    <w:rsid w:val="00134834"/>
    <w:rsid w:val="00145350"/>
    <w:rsid w:val="00152E37"/>
    <w:rsid w:val="00153BEE"/>
    <w:rsid w:val="00190F12"/>
    <w:rsid w:val="00193672"/>
    <w:rsid w:val="001A0D27"/>
    <w:rsid w:val="001A2405"/>
    <w:rsid w:val="001B5D89"/>
    <w:rsid w:val="001B7071"/>
    <w:rsid w:val="001B7CA8"/>
    <w:rsid w:val="001C14A7"/>
    <w:rsid w:val="001C5FF2"/>
    <w:rsid w:val="001D1543"/>
    <w:rsid w:val="001E2EE7"/>
    <w:rsid w:val="001E3E74"/>
    <w:rsid w:val="001E752F"/>
    <w:rsid w:val="001F1468"/>
    <w:rsid w:val="002123BF"/>
    <w:rsid w:val="00213358"/>
    <w:rsid w:val="00221804"/>
    <w:rsid w:val="00230F82"/>
    <w:rsid w:val="00234C52"/>
    <w:rsid w:val="00246D11"/>
    <w:rsid w:val="002521DE"/>
    <w:rsid w:val="00255FE9"/>
    <w:rsid w:val="002676AD"/>
    <w:rsid w:val="00267809"/>
    <w:rsid w:val="002843B5"/>
    <w:rsid w:val="002B1BC9"/>
    <w:rsid w:val="002B3B8F"/>
    <w:rsid w:val="002B44EF"/>
    <w:rsid w:val="002C1A58"/>
    <w:rsid w:val="002D4E2F"/>
    <w:rsid w:val="002E4D75"/>
    <w:rsid w:val="002F277D"/>
    <w:rsid w:val="002F635B"/>
    <w:rsid w:val="00310B1F"/>
    <w:rsid w:val="00322547"/>
    <w:rsid w:val="00325BDC"/>
    <w:rsid w:val="003347AD"/>
    <w:rsid w:val="003348ED"/>
    <w:rsid w:val="00340FCC"/>
    <w:rsid w:val="003506CB"/>
    <w:rsid w:val="003529DA"/>
    <w:rsid w:val="00353DF1"/>
    <w:rsid w:val="00355415"/>
    <w:rsid w:val="00356E6F"/>
    <w:rsid w:val="0035772F"/>
    <w:rsid w:val="003609E7"/>
    <w:rsid w:val="00366047"/>
    <w:rsid w:val="003660A6"/>
    <w:rsid w:val="003803D0"/>
    <w:rsid w:val="003874C4"/>
    <w:rsid w:val="00394AB5"/>
    <w:rsid w:val="0039584D"/>
    <w:rsid w:val="003A5E1E"/>
    <w:rsid w:val="003A716F"/>
    <w:rsid w:val="003B0726"/>
    <w:rsid w:val="003B746C"/>
    <w:rsid w:val="003B7DF2"/>
    <w:rsid w:val="003D6039"/>
    <w:rsid w:val="00407F15"/>
    <w:rsid w:val="00410051"/>
    <w:rsid w:val="00414702"/>
    <w:rsid w:val="00420542"/>
    <w:rsid w:val="00431445"/>
    <w:rsid w:val="00436DC8"/>
    <w:rsid w:val="004370A7"/>
    <w:rsid w:val="00440E81"/>
    <w:rsid w:val="00452BFB"/>
    <w:rsid w:val="004676F5"/>
    <w:rsid w:val="00470A6F"/>
    <w:rsid w:val="004940FF"/>
    <w:rsid w:val="004A0C8C"/>
    <w:rsid w:val="004A2A27"/>
    <w:rsid w:val="004B1E7F"/>
    <w:rsid w:val="004B3101"/>
    <w:rsid w:val="004B45DC"/>
    <w:rsid w:val="004D7A69"/>
    <w:rsid w:val="004E77BF"/>
    <w:rsid w:val="004F36C1"/>
    <w:rsid w:val="004F6A09"/>
    <w:rsid w:val="00517D33"/>
    <w:rsid w:val="00520EE6"/>
    <w:rsid w:val="00524679"/>
    <w:rsid w:val="00524FC1"/>
    <w:rsid w:val="00534C41"/>
    <w:rsid w:val="00550D64"/>
    <w:rsid w:val="005525C3"/>
    <w:rsid w:val="005567ED"/>
    <w:rsid w:val="00560497"/>
    <w:rsid w:val="00571186"/>
    <w:rsid w:val="0057190F"/>
    <w:rsid w:val="00571A99"/>
    <w:rsid w:val="00577D03"/>
    <w:rsid w:val="00583F38"/>
    <w:rsid w:val="00593BA2"/>
    <w:rsid w:val="005A369C"/>
    <w:rsid w:val="005B3A35"/>
    <w:rsid w:val="005B4CAC"/>
    <w:rsid w:val="005C1991"/>
    <w:rsid w:val="005C6CFD"/>
    <w:rsid w:val="005D3ADD"/>
    <w:rsid w:val="005D7977"/>
    <w:rsid w:val="005E1353"/>
    <w:rsid w:val="005E3471"/>
    <w:rsid w:val="005F6714"/>
    <w:rsid w:val="00606A89"/>
    <w:rsid w:val="0062111A"/>
    <w:rsid w:val="00627AD3"/>
    <w:rsid w:val="006311F4"/>
    <w:rsid w:val="006520C0"/>
    <w:rsid w:val="0065427E"/>
    <w:rsid w:val="006573E7"/>
    <w:rsid w:val="00666186"/>
    <w:rsid w:val="006665DA"/>
    <w:rsid w:val="0067201E"/>
    <w:rsid w:val="006735D3"/>
    <w:rsid w:val="006754A5"/>
    <w:rsid w:val="00690D42"/>
    <w:rsid w:val="006A6740"/>
    <w:rsid w:val="006B1B6C"/>
    <w:rsid w:val="006B5C4B"/>
    <w:rsid w:val="006C4A7B"/>
    <w:rsid w:val="006D7A6C"/>
    <w:rsid w:val="006E293D"/>
    <w:rsid w:val="006F0294"/>
    <w:rsid w:val="0072275A"/>
    <w:rsid w:val="0073478B"/>
    <w:rsid w:val="007412FA"/>
    <w:rsid w:val="00753894"/>
    <w:rsid w:val="00754797"/>
    <w:rsid w:val="007579EB"/>
    <w:rsid w:val="007674CA"/>
    <w:rsid w:val="00774F6C"/>
    <w:rsid w:val="007774F8"/>
    <w:rsid w:val="00792953"/>
    <w:rsid w:val="007A3C5B"/>
    <w:rsid w:val="007B07D8"/>
    <w:rsid w:val="007B0829"/>
    <w:rsid w:val="007B6FB2"/>
    <w:rsid w:val="007C46FE"/>
    <w:rsid w:val="007D05DA"/>
    <w:rsid w:val="007E4C2D"/>
    <w:rsid w:val="0083574D"/>
    <w:rsid w:val="008421BC"/>
    <w:rsid w:val="0085314F"/>
    <w:rsid w:val="00864BA4"/>
    <w:rsid w:val="00864F23"/>
    <w:rsid w:val="008768D9"/>
    <w:rsid w:val="00893E5D"/>
    <w:rsid w:val="008A0231"/>
    <w:rsid w:val="008A02E2"/>
    <w:rsid w:val="008A2E2A"/>
    <w:rsid w:val="008B023F"/>
    <w:rsid w:val="008B2D08"/>
    <w:rsid w:val="008D25D5"/>
    <w:rsid w:val="008D6DDA"/>
    <w:rsid w:val="008E1361"/>
    <w:rsid w:val="008E4337"/>
    <w:rsid w:val="008F42CE"/>
    <w:rsid w:val="009008D6"/>
    <w:rsid w:val="0090611C"/>
    <w:rsid w:val="009112A8"/>
    <w:rsid w:val="00914F60"/>
    <w:rsid w:val="00917F5B"/>
    <w:rsid w:val="009239E6"/>
    <w:rsid w:val="009253F4"/>
    <w:rsid w:val="00930D24"/>
    <w:rsid w:val="00944198"/>
    <w:rsid w:val="00955D3D"/>
    <w:rsid w:val="009620E9"/>
    <w:rsid w:val="00963979"/>
    <w:rsid w:val="009868C5"/>
    <w:rsid w:val="00991567"/>
    <w:rsid w:val="00991D1D"/>
    <w:rsid w:val="0099580F"/>
    <w:rsid w:val="009A09B5"/>
    <w:rsid w:val="009A2A7F"/>
    <w:rsid w:val="009A4D79"/>
    <w:rsid w:val="009F0A96"/>
    <w:rsid w:val="00A20956"/>
    <w:rsid w:val="00A27289"/>
    <w:rsid w:val="00A34D52"/>
    <w:rsid w:val="00A4433F"/>
    <w:rsid w:val="00A62B30"/>
    <w:rsid w:val="00A729EE"/>
    <w:rsid w:val="00A77F64"/>
    <w:rsid w:val="00A97A20"/>
    <w:rsid w:val="00AB088D"/>
    <w:rsid w:val="00AB3AD6"/>
    <w:rsid w:val="00AC6531"/>
    <w:rsid w:val="00AC7320"/>
    <w:rsid w:val="00AE3867"/>
    <w:rsid w:val="00B04432"/>
    <w:rsid w:val="00B15ED7"/>
    <w:rsid w:val="00B2148E"/>
    <w:rsid w:val="00B22B5D"/>
    <w:rsid w:val="00B30954"/>
    <w:rsid w:val="00B335CE"/>
    <w:rsid w:val="00B556C3"/>
    <w:rsid w:val="00B56D0F"/>
    <w:rsid w:val="00B627C3"/>
    <w:rsid w:val="00B7133D"/>
    <w:rsid w:val="00B75148"/>
    <w:rsid w:val="00B8273F"/>
    <w:rsid w:val="00BA7A9F"/>
    <w:rsid w:val="00BB060F"/>
    <w:rsid w:val="00BB064C"/>
    <w:rsid w:val="00BC2EBA"/>
    <w:rsid w:val="00BC38A6"/>
    <w:rsid w:val="00BD35A8"/>
    <w:rsid w:val="00BD635F"/>
    <w:rsid w:val="00BE18D9"/>
    <w:rsid w:val="00BF3704"/>
    <w:rsid w:val="00BF55C5"/>
    <w:rsid w:val="00BF64E7"/>
    <w:rsid w:val="00C000C0"/>
    <w:rsid w:val="00C17F65"/>
    <w:rsid w:val="00C21C10"/>
    <w:rsid w:val="00C22E3F"/>
    <w:rsid w:val="00C24592"/>
    <w:rsid w:val="00C31382"/>
    <w:rsid w:val="00C37F11"/>
    <w:rsid w:val="00C435C4"/>
    <w:rsid w:val="00C43879"/>
    <w:rsid w:val="00C46382"/>
    <w:rsid w:val="00C52DA1"/>
    <w:rsid w:val="00C56849"/>
    <w:rsid w:val="00C60C2D"/>
    <w:rsid w:val="00C809BF"/>
    <w:rsid w:val="00C81574"/>
    <w:rsid w:val="00C818B1"/>
    <w:rsid w:val="00CA05C8"/>
    <w:rsid w:val="00CA167A"/>
    <w:rsid w:val="00CA6A58"/>
    <w:rsid w:val="00CB228A"/>
    <w:rsid w:val="00CB3393"/>
    <w:rsid w:val="00CB7D2F"/>
    <w:rsid w:val="00CC299B"/>
    <w:rsid w:val="00CD28C6"/>
    <w:rsid w:val="00CD4420"/>
    <w:rsid w:val="00CE3307"/>
    <w:rsid w:val="00CE73F7"/>
    <w:rsid w:val="00D104E6"/>
    <w:rsid w:val="00D20FCE"/>
    <w:rsid w:val="00D244A9"/>
    <w:rsid w:val="00D3119E"/>
    <w:rsid w:val="00D37270"/>
    <w:rsid w:val="00D46F10"/>
    <w:rsid w:val="00D47189"/>
    <w:rsid w:val="00D552FF"/>
    <w:rsid w:val="00D81301"/>
    <w:rsid w:val="00DA2891"/>
    <w:rsid w:val="00DA616A"/>
    <w:rsid w:val="00DB1B82"/>
    <w:rsid w:val="00DB427B"/>
    <w:rsid w:val="00DC365F"/>
    <w:rsid w:val="00DD134D"/>
    <w:rsid w:val="00DD5B4A"/>
    <w:rsid w:val="00DD6DC2"/>
    <w:rsid w:val="00DD72E1"/>
    <w:rsid w:val="00DE1F55"/>
    <w:rsid w:val="00DE32A4"/>
    <w:rsid w:val="00E03DA3"/>
    <w:rsid w:val="00E25DE3"/>
    <w:rsid w:val="00E30048"/>
    <w:rsid w:val="00E35F65"/>
    <w:rsid w:val="00E3635C"/>
    <w:rsid w:val="00E37624"/>
    <w:rsid w:val="00E40EE7"/>
    <w:rsid w:val="00E41B20"/>
    <w:rsid w:val="00E440AE"/>
    <w:rsid w:val="00E57E08"/>
    <w:rsid w:val="00E60B6F"/>
    <w:rsid w:val="00E653BF"/>
    <w:rsid w:val="00E73458"/>
    <w:rsid w:val="00E84CDE"/>
    <w:rsid w:val="00EB7F2B"/>
    <w:rsid w:val="00F02030"/>
    <w:rsid w:val="00F20F3B"/>
    <w:rsid w:val="00F25ABB"/>
    <w:rsid w:val="00F31179"/>
    <w:rsid w:val="00F46297"/>
    <w:rsid w:val="00F47744"/>
    <w:rsid w:val="00F50BBF"/>
    <w:rsid w:val="00F57FE7"/>
    <w:rsid w:val="00F93E82"/>
    <w:rsid w:val="00F963ED"/>
    <w:rsid w:val="00F97CEC"/>
    <w:rsid w:val="00FA15E9"/>
    <w:rsid w:val="00FA1DB1"/>
    <w:rsid w:val="00FA2D42"/>
    <w:rsid w:val="00FA3B56"/>
    <w:rsid w:val="00FA7908"/>
    <w:rsid w:val="00FB060F"/>
    <w:rsid w:val="00FB0685"/>
    <w:rsid w:val="00FB296E"/>
    <w:rsid w:val="00FB7104"/>
    <w:rsid w:val="00FC028A"/>
    <w:rsid w:val="00FC1624"/>
    <w:rsid w:val="00FC5711"/>
    <w:rsid w:val="00FD6912"/>
    <w:rsid w:val="00FE7C9F"/>
    <w:rsid w:val="00FF0570"/>
    <w:rsid w:val="00FF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stroke dashstyle="1 1"/>
    </o:shapedefaults>
    <o:shapelayout v:ext="edit">
      <o:idmap v:ext="edit" data="1"/>
    </o:shapelayout>
  </w:shapeDefaults>
  <w:decimalSymbol w:val="."/>
  <w:listSeparator w:val=","/>
  <w14:docId w14:val="4D61CF5D"/>
  <w15:docId w15:val="{1C0AF255-0AAB-42BB-8989-9E5AB5705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ascii="標楷體" w:eastAsia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說明"/>
    <w:basedOn w:val="a6"/>
    <w:pPr>
      <w:spacing w:after="0" w:line="640" w:lineRule="exact"/>
      <w:ind w:left="952" w:hanging="952"/>
    </w:pPr>
    <w:rPr>
      <w:rFonts w:ascii="Arial" w:hAnsi="Arial"/>
      <w:sz w:val="32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  <w:style w:type="paragraph" w:styleId="a6">
    <w:name w:val="Body Text Indent"/>
    <w:basedOn w:val="a"/>
    <w:pPr>
      <w:spacing w:after="120"/>
      <w:ind w:left="480"/>
    </w:pPr>
  </w:style>
  <w:style w:type="paragraph" w:customStyle="1" w:styleId="a9">
    <w:name w:val="副本"/>
    <w:basedOn w:val="3"/>
    <w:pPr>
      <w:snapToGrid w:val="0"/>
      <w:spacing w:after="0" w:line="300" w:lineRule="exact"/>
      <w:ind w:left="720" w:hanging="720"/>
    </w:pPr>
    <w:rPr>
      <w:rFonts w:hAnsi="標楷體"/>
      <w:sz w:val="24"/>
    </w:rPr>
  </w:style>
  <w:style w:type="paragraph" w:styleId="3">
    <w:name w:val="Body Text Indent 3"/>
    <w:basedOn w:val="a"/>
    <w:pPr>
      <w:spacing w:after="120"/>
      <w:ind w:left="480"/>
    </w:pPr>
    <w:rPr>
      <w:sz w:val="16"/>
    </w:rPr>
  </w:style>
  <w:style w:type="paragraph" w:customStyle="1" w:styleId="aa">
    <w:name w:val="立法院公文(條碼)"/>
    <w:basedOn w:val="a"/>
    <w:rPr>
      <w:rFonts w:hAnsi="標楷體"/>
    </w:rPr>
  </w:style>
  <w:style w:type="paragraph" w:customStyle="1" w:styleId="11">
    <w:name w:val="樣式 11 點"/>
    <w:basedOn w:val="a"/>
    <w:pPr>
      <w:ind w:leftChars="2500" w:left="6000"/>
    </w:pPr>
    <w:rPr>
      <w:rFonts w:cs="新細明體"/>
      <w:sz w:val="22"/>
      <w:szCs w:val="22"/>
    </w:rPr>
  </w:style>
  <w:style w:type="paragraph" w:customStyle="1" w:styleId="ab">
    <w:name w:val="立法院(分類號)"/>
    <w:basedOn w:val="a"/>
  </w:style>
  <w:style w:type="paragraph" w:customStyle="1" w:styleId="title">
    <w:name w:val="立法院(title)"/>
    <w:basedOn w:val="a"/>
    <w:pPr>
      <w:snapToGrid w:val="0"/>
      <w:spacing w:line="720" w:lineRule="exact"/>
      <w:jc w:val="center"/>
    </w:pPr>
    <w:rPr>
      <w:rFonts w:hAnsi="標楷體"/>
      <w:sz w:val="40"/>
      <w:szCs w:val="40"/>
    </w:rPr>
  </w:style>
  <w:style w:type="paragraph" w:customStyle="1" w:styleId="titlespace">
    <w:name w:val="立法院(title space)"/>
    <w:basedOn w:val="a"/>
    <w:pPr>
      <w:snapToGrid w:val="0"/>
      <w:spacing w:line="200" w:lineRule="exact"/>
    </w:pPr>
    <w:rPr>
      <w:rFonts w:hAnsi="標楷體"/>
      <w:sz w:val="16"/>
      <w:szCs w:val="16"/>
    </w:rPr>
  </w:style>
  <w:style w:type="paragraph" w:customStyle="1" w:styleId="space2">
    <w:name w:val="立法院(space 2)"/>
    <w:basedOn w:val="a"/>
    <w:pPr>
      <w:snapToGrid w:val="0"/>
      <w:spacing w:line="200" w:lineRule="exact"/>
      <w:ind w:leftChars="2500" w:left="6000"/>
    </w:pPr>
    <w:rPr>
      <w:rFonts w:hAnsi="標楷體"/>
      <w:sz w:val="22"/>
      <w:szCs w:val="22"/>
    </w:rPr>
  </w:style>
  <w:style w:type="paragraph" w:customStyle="1" w:styleId="ac">
    <w:name w:val="立法院(承辦單位)"/>
    <w:basedOn w:val="a"/>
    <w:pPr>
      <w:spacing w:line="240" w:lineRule="exact"/>
    </w:pPr>
    <w:rPr>
      <w:rFonts w:hAnsi="標楷體"/>
      <w:sz w:val="22"/>
      <w:szCs w:val="22"/>
    </w:rPr>
  </w:style>
  <w:style w:type="paragraph" w:customStyle="1" w:styleId="ad">
    <w:name w:val="立法院(發文地址)"/>
    <w:basedOn w:val="a"/>
    <w:pPr>
      <w:spacing w:line="240" w:lineRule="exact"/>
    </w:pPr>
    <w:rPr>
      <w:sz w:val="22"/>
      <w:szCs w:val="22"/>
    </w:rPr>
  </w:style>
  <w:style w:type="paragraph" w:customStyle="1" w:styleId="ae">
    <w:name w:val="立法院(受文者)"/>
    <w:basedOn w:val="a"/>
    <w:pPr>
      <w:snapToGrid w:val="0"/>
      <w:spacing w:line="420" w:lineRule="exact"/>
      <w:ind w:left="1134" w:hanging="1134"/>
    </w:pPr>
    <w:rPr>
      <w:rFonts w:hAnsi="標楷體"/>
      <w:sz w:val="32"/>
    </w:rPr>
  </w:style>
  <w:style w:type="paragraph" w:customStyle="1" w:styleId="space">
    <w:name w:val="立法院(受文者space)"/>
    <w:basedOn w:val="a"/>
    <w:pPr>
      <w:snapToGrid w:val="0"/>
      <w:spacing w:line="240" w:lineRule="exact"/>
      <w:ind w:left="1134" w:hanging="1134"/>
    </w:pPr>
    <w:rPr>
      <w:rFonts w:hAnsi="標楷體"/>
      <w:sz w:val="32"/>
    </w:rPr>
  </w:style>
  <w:style w:type="paragraph" w:customStyle="1" w:styleId="af">
    <w:name w:val="立法院(發文日期)"/>
    <w:basedOn w:val="a"/>
    <w:pPr>
      <w:snapToGrid w:val="0"/>
      <w:ind w:left="731" w:hanging="731"/>
    </w:pPr>
    <w:rPr>
      <w:rFonts w:hAnsi="標楷體"/>
    </w:rPr>
  </w:style>
  <w:style w:type="paragraph" w:customStyle="1" w:styleId="af0">
    <w:name w:val="立法院(會議名稱)"/>
    <w:basedOn w:val="a"/>
    <w:pPr>
      <w:snapToGrid w:val="0"/>
      <w:spacing w:line="500" w:lineRule="exact"/>
      <w:ind w:left="1620" w:hanging="1620"/>
    </w:pPr>
    <w:rPr>
      <w:sz w:val="32"/>
      <w:szCs w:val="32"/>
    </w:rPr>
  </w:style>
  <w:style w:type="paragraph" w:customStyle="1" w:styleId="af1">
    <w:name w:val="立法院(聯絡人及電話)"/>
    <w:basedOn w:val="a"/>
    <w:pPr>
      <w:snapToGrid w:val="0"/>
      <w:spacing w:line="500" w:lineRule="exact"/>
    </w:pPr>
    <w:rPr>
      <w:rFonts w:hAnsi="標楷體"/>
      <w:sz w:val="32"/>
      <w:szCs w:val="32"/>
    </w:rPr>
  </w:style>
  <w:style w:type="paragraph" w:customStyle="1" w:styleId="af2">
    <w:name w:val="立法院(出席委員)"/>
    <w:basedOn w:val="a"/>
    <w:pPr>
      <w:snapToGrid w:val="0"/>
      <w:spacing w:line="500" w:lineRule="exact"/>
    </w:pPr>
    <w:rPr>
      <w:rFonts w:hAnsi="標楷體"/>
      <w:sz w:val="32"/>
      <w:szCs w:val="32"/>
    </w:rPr>
  </w:style>
  <w:style w:type="paragraph" w:customStyle="1" w:styleId="af3">
    <w:name w:val="立法院(列席委員)"/>
    <w:basedOn w:val="a"/>
    <w:pPr>
      <w:kinsoku w:val="0"/>
      <w:overflowPunct w:val="0"/>
      <w:snapToGrid w:val="0"/>
      <w:spacing w:before="120"/>
      <w:ind w:left="900" w:hanging="900"/>
    </w:pPr>
    <w:rPr>
      <w:rFonts w:hAnsi="標楷體"/>
      <w:sz w:val="32"/>
      <w:szCs w:val="32"/>
    </w:rPr>
  </w:style>
  <w:style w:type="paragraph" w:customStyle="1" w:styleId="af4">
    <w:name w:val="立法院(列席單位)"/>
    <w:basedOn w:val="a9"/>
    <w:pPr>
      <w:kinsoku w:val="0"/>
      <w:ind w:left="900" w:hanging="900"/>
    </w:pPr>
    <w:rPr>
      <w:sz w:val="32"/>
      <w:szCs w:val="32"/>
    </w:rPr>
  </w:style>
  <w:style w:type="paragraph" w:customStyle="1" w:styleId="space0">
    <w:name w:val="立法院(列席單位space)"/>
    <w:basedOn w:val="a9"/>
    <w:pPr>
      <w:tabs>
        <w:tab w:val="left" w:pos="1905"/>
      </w:tabs>
      <w:kinsoku w:val="0"/>
      <w:ind w:left="900" w:hanging="900"/>
    </w:pPr>
  </w:style>
  <w:style w:type="paragraph" w:customStyle="1" w:styleId="af5">
    <w:name w:val="立法院(副本)"/>
    <w:basedOn w:val="a"/>
    <w:pPr>
      <w:spacing w:line="280" w:lineRule="exact"/>
    </w:pPr>
  </w:style>
  <w:style w:type="paragraph" w:customStyle="1" w:styleId="space1">
    <w:name w:val="立法院(備註space)"/>
    <w:basedOn w:val="a9"/>
    <w:pPr>
      <w:kinsoku w:val="0"/>
      <w:spacing w:line="240" w:lineRule="auto"/>
      <w:ind w:left="731" w:hanging="731"/>
    </w:pPr>
  </w:style>
  <w:style w:type="paragraph" w:customStyle="1" w:styleId="af6">
    <w:name w:val="立法院(章戳)"/>
    <w:basedOn w:val="aa"/>
    <w:rPr>
      <w:rFonts w:ascii="Times New Roman" w:hAnsi="Times New Roman"/>
      <w:kern w:val="0"/>
      <w:sz w:val="40"/>
      <w:szCs w:val="20"/>
    </w:rPr>
  </w:style>
  <w:style w:type="paragraph" w:customStyle="1" w:styleId="af7">
    <w:name w:val="立法院(決行)"/>
    <w:basedOn w:val="a"/>
  </w:style>
  <w:style w:type="paragraph" w:customStyle="1" w:styleId="af8">
    <w:name w:val="立法院(條碼位置)"/>
    <w:basedOn w:val="a"/>
    <w:rPr>
      <w:rFonts w:hAnsi="標楷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ydoc\Templet\&#31295;\&#22996;&#21729;&#26371;&#38283;&#26371;&#36890;&#30693;&#31295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委員會開會通知稿</Template>
  <TotalTime>1</TotalTime>
  <Pages>1</Pages>
  <Words>65</Words>
  <Characters>371</Characters>
  <Application>Microsoft Office Word</Application>
  <DocSecurity>0</DocSecurity>
  <Lines>3</Lines>
  <Paragraphs>1</Paragraphs>
  <ScaleCrop>false</ScaleCrop>
  <Company>eic</Company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檔　　號：</dc:title>
  <dc:subject/>
  <dc:creator>HP6200P</dc:creator>
  <cp:keywords/>
  <cp:lastModifiedBy>Administrator</cp:lastModifiedBy>
  <cp:revision>2</cp:revision>
  <cp:lastPrinted>2024-09-19T06:35:00Z</cp:lastPrinted>
  <dcterms:created xsi:type="dcterms:W3CDTF">2026-10-07T03:35:00Z</dcterms:created>
  <dcterms:modified xsi:type="dcterms:W3CDTF">2026-10-07T03:35:00Z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文件類別">
    <vt:lpwstr>委員會開會通知</vt:lpwstr>
  </property>
  <property fmtid="{D5CDD505-2E9C-101B-9397-08002B2CF9AE}" pid="3" name="文件類別2">
    <vt:lpwstr>非議案開會通知單</vt:lpwstr>
  </property>
  <property fmtid="{D5CDD505-2E9C-101B-9397-08002B2CF9AE}" pid="4" name="歸檔或續辦">
    <vt:lpwstr>1</vt:lpwstr>
  </property>
  <property fmtid="{D5CDD505-2E9C-101B-9397-08002B2CF9AE}" pid="5" name="GrammarlyDocumentId">
    <vt:lpwstr>e721d4c4b4b1f37bd4daa3a3cfba45b4fe8813ddfd36ead83b8cd63cefcf0a0c</vt:lpwstr>
  </property>
  <property fmtid="{D5CDD505-2E9C-101B-9397-08002B2CF9AE}" pid="6" name="公文性質">
    <vt:lpwstr>08,一般公文</vt:lpwstr>
  </property>
  <property fmtid="{D5CDD505-2E9C-101B-9397-08002B2CF9AE}" pid="7" name="文號">
    <vt:lpwstr>1152101199</vt:lpwstr>
  </property>
  <property fmtid="{D5CDD505-2E9C-101B-9397-08002B2CF9AE}" pid="8" name="HttpUrl">
    <vt:lpwstr>https://docdl.ly.gov.tw/add/</vt:lpwstr>
  </property>
  <property fmtid="{D5CDD505-2E9C-101B-9397-08002B2CF9AE}" pid="9" name="HttpPath">
    <vt:lpwstr>EA/EAServer/Repository/WebApplication/jsp/odmgr/http/</vt:lpwstr>
  </property>
  <property fmtid="{D5CDD505-2E9C-101B-9397-08002B2CF9AE}" pid="10" name="DiPath">
    <vt:lpwstr>EA/EAServer/Repository/WebApplication/jsp/odmgr/di/</vt:lpwstr>
  </property>
  <property fmtid="{D5CDD505-2E9C-101B-9397-08002B2CF9AE}" pid="11" name="發文字">
    <vt:lpwstr>21</vt:lpwstr>
  </property>
  <property fmtid="{D5CDD505-2E9C-101B-9397-08002B2CF9AE}" pid="12" name="發文號">
    <vt:lpwstr>1152101199</vt:lpwstr>
  </property>
  <property fmtid="{D5CDD505-2E9C-101B-9397-08002B2CF9AE}" pid="13" name="發文支號">
    <vt:lpwstr>0</vt:lpwstr>
  </property>
  <property fmtid="{D5CDD505-2E9C-101B-9397-08002B2CF9AE}" pid="14" name="TotFileSize">
    <vt:lpwstr>376</vt:lpwstr>
  </property>
</Properties>
</file>