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Pr="006B32EC" w:rsidRDefault="006B32EC" w:rsidP="006B32EC">
      <w:pPr>
        <w:keepNext/>
        <w:spacing w:line="48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</w:pPr>
      <w:bookmarkStart w:id="0" w:name="_Toc470106197"/>
      <w:r w:rsidRPr="006B32E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Pr="006B32E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 w:eastAsia="x-none"/>
        </w:rPr>
        <w:t>9</w:t>
      </w:r>
      <w:r w:rsidRPr="006B32E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Pr="001A12F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1A12F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Pr="001A12F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2</w:t>
      </w:r>
      <w:r w:rsidRPr="006B32E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256DE4" w:rsidRDefault="006B32EC" w:rsidP="00256DE4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 w:hint="eastAsia"/>
          <w:spacing w:val="-20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時間</w:t>
      </w:r>
      <w:r w:rsidRPr="006B32E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6B32EC">
        <w:rPr>
          <w:rFonts w:ascii="標楷體" w:eastAsia="標楷體" w:hAnsi="標楷體" w:cs="Times New Roman" w:hint="eastAsia"/>
          <w:spacing w:val="-20"/>
          <w:sz w:val="32"/>
          <w:szCs w:val="32"/>
        </w:rPr>
        <w:t>106年</w:t>
      </w:r>
      <w:r w:rsidR="00E65D83" w:rsidRPr="00E65D83">
        <w:rPr>
          <w:rFonts w:ascii="標楷體" w:eastAsia="標楷體" w:hAnsi="標楷體" w:cs="Times New Roman" w:hint="eastAsia"/>
          <w:spacing w:val="-20"/>
          <w:sz w:val="32"/>
          <w:szCs w:val="32"/>
        </w:rPr>
        <w:t>3</w:t>
      </w:r>
      <w:r w:rsidRPr="00E65D83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E65D83" w:rsidRPr="00E65D83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Pr="00E65D83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日（星期三）上午9時</w:t>
      </w:r>
      <w:r w:rsidR="00BA497A" w:rsidRPr="00100B09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="00A44934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="00A44934"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至</w:t>
      </w:r>
      <w:r w:rsidR="009C04A9"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12</w:t>
      </w:r>
      <w:r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A44934"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21</w:t>
      </w:r>
      <w:r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A44934" w:rsidRPr="009C04A9" w:rsidRDefault="00A44934" w:rsidP="00256DE4">
      <w:pPr>
        <w:snapToGrid w:val="0"/>
        <w:spacing w:line="480" w:lineRule="exact"/>
        <w:ind w:firstLineChars="1518" w:firstLine="4250"/>
        <w:rPr>
          <w:rFonts w:ascii="標楷體" w:eastAsia="標楷體" w:hAnsi="標楷體" w:cs="Times New Roman"/>
          <w:spacing w:val="-20"/>
          <w:sz w:val="32"/>
          <w:szCs w:val="32"/>
        </w:rPr>
      </w:pPr>
      <w:r w:rsidRPr="00A44934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4A39A0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A44934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 xml:space="preserve"> </w:t>
      </w:r>
      <w:r w:rsidR="00142614"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33</w:t>
      </w:r>
      <w:r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9C04A9"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bookmarkStart w:id="1" w:name="_GoBack"/>
      <w:bookmarkEnd w:id="1"/>
      <w:r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9C04A9"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16</w:t>
      </w:r>
      <w:r w:rsidRPr="009C04A9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6B32EC" w:rsidRPr="006B32EC" w:rsidRDefault="006B32EC" w:rsidP="006B32EC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E5A56" w:rsidRDefault="006B32EC" w:rsidP="000149BB">
      <w:pPr>
        <w:snapToGrid w:val="0"/>
        <w:spacing w:line="500" w:lineRule="exact"/>
        <w:ind w:left="1619" w:right="282" w:hangingChars="506" w:hanging="1619"/>
        <w:rPr>
          <w:rFonts w:ascii="標楷體" w:eastAsia="標楷體" w:hAnsi="標楷體" w:cs="Times New Roman"/>
          <w:color w:val="FFC000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0149BB" w:rsidRPr="000149BB">
        <w:rPr>
          <w:rFonts w:ascii="標楷體" w:eastAsia="標楷體" w:hAnsi="標楷體" w:cs="Times New Roman" w:hint="eastAsia"/>
          <w:sz w:val="32"/>
          <w:szCs w:val="24"/>
        </w:rPr>
        <w:t>曾銘宗</w:t>
      </w:r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FE5A36" w:rsidRPr="00FE5A36">
        <w:rPr>
          <w:rFonts w:ascii="標楷體" w:eastAsia="標楷體" w:hAnsi="標楷體" w:cs="Times New Roman" w:hint="eastAsia"/>
          <w:sz w:val="32"/>
          <w:szCs w:val="32"/>
        </w:rPr>
        <w:t>顏寬</w:t>
      </w:r>
      <w:proofErr w:type="gramStart"/>
      <w:r w:rsidR="00FE5A36" w:rsidRPr="00FE5A36">
        <w:rPr>
          <w:rFonts w:ascii="標楷體" w:eastAsia="標楷體" w:hAnsi="標楷體" w:cs="Times New Roman" w:hint="eastAsia"/>
          <w:sz w:val="32"/>
          <w:szCs w:val="32"/>
        </w:rPr>
        <w:t>恒</w:t>
      </w:r>
      <w:proofErr w:type="gramEnd"/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1E5A56" w:rsidRPr="007D4439">
        <w:rPr>
          <w:rFonts w:ascii="標楷體" w:eastAsia="標楷體" w:hAnsi="標楷體" w:cs="Times New Roman" w:hint="eastAsia"/>
          <w:sz w:val="32"/>
          <w:szCs w:val="32"/>
        </w:rPr>
        <w:t>鄭天財 Sra．Kacaw</w:t>
      </w:r>
      <w:r w:rsidR="007D4439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FE5A36" w:rsidRPr="000D1599">
        <w:rPr>
          <w:rFonts w:ascii="標楷體" w:eastAsia="標楷體" w:hAnsi="標楷體" w:cs="Times New Roman" w:hint="eastAsia"/>
          <w:sz w:val="32"/>
          <w:szCs w:val="32"/>
        </w:rPr>
        <w:t>陳怡潔</w:t>
      </w:r>
      <w:r w:rsidR="00FE5A36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</w:p>
    <w:p w:rsidR="0022323B" w:rsidRPr="001F7350" w:rsidRDefault="001F7350" w:rsidP="001F7350">
      <w:pPr>
        <w:snapToGrid w:val="0"/>
        <w:spacing w:line="500" w:lineRule="exact"/>
        <w:ind w:left="1619" w:right="282" w:hangingChars="506" w:hanging="1619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        </w:t>
      </w:r>
      <w:r w:rsidR="0022323B" w:rsidRPr="000149BB">
        <w:rPr>
          <w:rFonts w:ascii="標楷體" w:eastAsia="標楷體" w:hAnsi="標楷體" w:cs="Times New Roman" w:hint="eastAsia"/>
          <w:sz w:val="32"/>
          <w:szCs w:val="32"/>
        </w:rPr>
        <w:t>林麗蟬</w:t>
      </w:r>
      <w:r w:rsidR="0022323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2323B" w:rsidRPr="000D1599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1E5A5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D1599" w:rsidRPr="000149BB">
        <w:rPr>
          <w:rFonts w:ascii="標楷體" w:eastAsia="標楷體" w:hAnsi="標楷體" w:cs="Times New Roman" w:hint="eastAsia"/>
          <w:sz w:val="32"/>
          <w:szCs w:val="32"/>
        </w:rPr>
        <w:t>賴瑞隆</w:t>
      </w:r>
      <w:r w:rsidR="0022323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E5A56" w:rsidRPr="007D4439">
        <w:rPr>
          <w:rFonts w:ascii="標楷體" w:eastAsia="標楷體" w:hAnsi="標楷體" w:cs="Times New Roman" w:hint="eastAsia"/>
          <w:sz w:val="32"/>
          <w:szCs w:val="32"/>
        </w:rPr>
        <w:t>趙天麟</w:t>
      </w:r>
      <w:r w:rsidR="000D159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BD20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D2011" w:rsidRPr="000149BB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0D15C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65C58" w:rsidRPr="00FE5A36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22323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0149BB" w:rsidRPr="00365C58" w:rsidRDefault="001F7350" w:rsidP="001F7350">
      <w:pPr>
        <w:snapToGrid w:val="0"/>
        <w:spacing w:line="500" w:lineRule="exact"/>
        <w:ind w:right="282"/>
        <w:rPr>
          <w:rFonts w:ascii="標楷體" w:eastAsia="標楷體" w:hAnsi="標楷體" w:cs="Times New Roman"/>
          <w:color w:val="FFC000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22323B" w:rsidRPr="000149BB">
        <w:rPr>
          <w:rFonts w:ascii="標楷體" w:eastAsia="標楷體" w:hAnsi="標楷體" w:cs="Times New Roman" w:hint="eastAsia"/>
          <w:sz w:val="32"/>
          <w:szCs w:val="32"/>
        </w:rPr>
        <w:t>陳其邁</w:t>
      </w:r>
      <w:r w:rsidR="0022323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365C58" w:rsidRPr="000149BB">
        <w:rPr>
          <w:rFonts w:ascii="標楷體" w:eastAsia="標楷體" w:hAnsi="標楷體" w:cs="Times New Roman" w:hint="eastAsia"/>
          <w:sz w:val="32"/>
          <w:szCs w:val="32"/>
        </w:rPr>
        <w:t>姚文智</w:t>
      </w:r>
      <w:r w:rsidR="00365C5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49BB" w:rsidRPr="001F7350">
        <w:rPr>
          <w:rFonts w:ascii="標楷體" w:eastAsia="標楷體" w:hAnsi="標楷體" w:cs="Times New Roman"/>
          <w:sz w:val="32"/>
          <w:szCs w:val="32"/>
        </w:rPr>
        <w:t>Kolas Yotaka</w:t>
      </w:r>
      <w:r w:rsidR="00365C58" w:rsidRPr="001F7350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0149BB" w:rsidRPr="001F7350">
        <w:rPr>
          <w:rFonts w:ascii="標楷體" w:eastAsia="標楷體" w:hAnsi="標楷體" w:cs="Times New Roman" w:hint="eastAsia"/>
          <w:sz w:val="32"/>
          <w:szCs w:val="32"/>
        </w:rPr>
        <w:t>吳琪銘</w:t>
      </w:r>
      <w:r w:rsidR="00FE5A36">
        <w:rPr>
          <w:rFonts w:ascii="標楷體" w:eastAsia="標楷體" w:hAnsi="標楷體" w:cs="Times New Roman" w:hint="eastAsia"/>
          <w:sz w:val="32"/>
          <w:szCs w:val="32"/>
        </w:rPr>
        <w:t xml:space="preserve">    </w:t>
      </w:r>
    </w:p>
    <w:p w:rsidR="006B32EC" w:rsidRPr="006B32EC" w:rsidRDefault="001F7350" w:rsidP="001F7350">
      <w:pPr>
        <w:snapToGrid w:val="0"/>
        <w:spacing w:line="500" w:lineRule="exact"/>
        <w:ind w:right="282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24"/>
        </w:rPr>
        <w:t xml:space="preserve">          </w:t>
      </w:r>
      <w:r w:rsidR="000149BB" w:rsidRPr="000149BB">
        <w:rPr>
          <w:rFonts w:ascii="標楷體" w:eastAsia="標楷體" w:hAnsi="標楷體" w:cs="Times New Roman" w:hint="eastAsia"/>
          <w:sz w:val="32"/>
          <w:szCs w:val="24"/>
        </w:rPr>
        <w:t>委員出席14人</w:t>
      </w:r>
    </w:p>
    <w:p w:rsidR="008521DC" w:rsidRDefault="006B32EC" w:rsidP="001C39E4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r w:rsidR="00C216DE" w:rsidRPr="00780AF2">
        <w:rPr>
          <w:rFonts w:ascii="標楷體" w:eastAsia="標楷體" w:hAnsi="標楷體" w:hint="eastAsia"/>
          <w:sz w:val="32"/>
          <w:szCs w:val="32"/>
        </w:rPr>
        <w:t xml:space="preserve">林昶佐  </w:t>
      </w:r>
      <w:r w:rsidR="0004211F">
        <w:rPr>
          <w:rFonts w:ascii="標楷體" w:eastAsia="標楷體" w:hAnsi="標楷體" w:hint="eastAsia"/>
          <w:sz w:val="32"/>
          <w:szCs w:val="32"/>
        </w:rPr>
        <w:t xml:space="preserve">羅致政  </w:t>
      </w:r>
      <w:r w:rsidR="003D05F1">
        <w:rPr>
          <w:rFonts w:ascii="標楷體" w:eastAsia="標楷體" w:hAnsi="標楷體" w:hint="eastAsia"/>
          <w:sz w:val="32"/>
          <w:szCs w:val="32"/>
        </w:rPr>
        <w:t xml:space="preserve">趙正宇  </w:t>
      </w:r>
      <w:r w:rsidR="001C39E4">
        <w:rPr>
          <w:rFonts w:ascii="標楷體" w:eastAsia="標楷體" w:hAnsi="標楷體" w:hint="eastAsia"/>
          <w:sz w:val="32"/>
          <w:szCs w:val="32"/>
        </w:rPr>
        <w:t xml:space="preserve">黃國書  </w:t>
      </w:r>
      <w:r w:rsidR="00C216DE" w:rsidRPr="00780AF2">
        <w:rPr>
          <w:rFonts w:ascii="標楷體" w:eastAsia="標楷體" w:hAnsi="標楷體" w:hint="eastAsia"/>
          <w:sz w:val="32"/>
          <w:szCs w:val="32"/>
        </w:rPr>
        <w:t>林俊憲</w:t>
      </w:r>
      <w:r w:rsidR="00C216DE">
        <w:rPr>
          <w:rFonts w:ascii="標楷體" w:eastAsia="標楷體" w:hAnsi="標楷體" w:hint="eastAsia"/>
          <w:sz w:val="32"/>
          <w:szCs w:val="32"/>
        </w:rPr>
        <w:t xml:space="preserve">  </w:t>
      </w:r>
      <w:r w:rsidR="00C216DE" w:rsidRPr="00780AF2">
        <w:rPr>
          <w:rFonts w:ascii="標楷體" w:eastAsia="標楷體" w:hAnsi="標楷體" w:hint="eastAsia"/>
          <w:sz w:val="32"/>
          <w:szCs w:val="32"/>
        </w:rPr>
        <w:t>鄭運鵬</w:t>
      </w:r>
      <w:r w:rsidR="00C216DE">
        <w:rPr>
          <w:rFonts w:ascii="標楷體" w:eastAsia="標楷體" w:hAnsi="標楷體" w:hint="eastAsia"/>
          <w:sz w:val="32"/>
          <w:szCs w:val="32"/>
        </w:rPr>
        <w:t xml:space="preserve">  </w:t>
      </w:r>
    </w:p>
    <w:p w:rsidR="00CF5822" w:rsidRDefault="008521DC" w:rsidP="000C4427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</w:t>
      </w:r>
      <w:r w:rsidR="00C216DE" w:rsidRPr="00780AF2">
        <w:rPr>
          <w:rFonts w:ascii="標楷體" w:eastAsia="標楷體" w:hAnsi="標楷體" w:hint="eastAsia"/>
          <w:sz w:val="32"/>
          <w:szCs w:val="32"/>
        </w:rPr>
        <w:t>徐永明</w:t>
      </w:r>
      <w:r w:rsidR="00C216DE">
        <w:rPr>
          <w:rFonts w:ascii="標楷體" w:eastAsia="標楷體" w:hAnsi="標楷體" w:hint="eastAsia"/>
          <w:sz w:val="32"/>
          <w:szCs w:val="32"/>
        </w:rPr>
        <w:t xml:space="preserve">  </w:t>
      </w:r>
      <w:r w:rsidR="00C216DE" w:rsidRPr="00780AF2">
        <w:rPr>
          <w:rFonts w:ascii="標楷體" w:eastAsia="標楷體" w:hAnsi="標楷體" w:hint="eastAsia"/>
          <w:sz w:val="32"/>
          <w:szCs w:val="32"/>
        </w:rPr>
        <w:t>孔文吉</w:t>
      </w:r>
      <w:r w:rsidR="00C216DE">
        <w:rPr>
          <w:rFonts w:ascii="標楷體" w:eastAsia="標楷體" w:hAnsi="標楷體" w:hint="eastAsia"/>
          <w:sz w:val="32"/>
          <w:szCs w:val="32"/>
        </w:rPr>
        <w:t xml:space="preserve">  </w:t>
      </w:r>
      <w:r w:rsidR="00C216DE" w:rsidRPr="00780AF2">
        <w:rPr>
          <w:rFonts w:ascii="標楷體" w:eastAsia="標楷體" w:hAnsi="標楷體" w:hint="eastAsia"/>
          <w:sz w:val="32"/>
          <w:szCs w:val="32"/>
        </w:rPr>
        <w:t>李彥秀</w:t>
      </w:r>
      <w:r w:rsidR="000C4427">
        <w:rPr>
          <w:rFonts w:ascii="標楷體" w:eastAsia="標楷體" w:hAnsi="標楷體" w:hint="eastAsia"/>
          <w:sz w:val="32"/>
          <w:szCs w:val="32"/>
        </w:rPr>
        <w:t xml:space="preserve">  </w:t>
      </w:r>
      <w:r w:rsidR="00B07F33" w:rsidRPr="00B07F33">
        <w:rPr>
          <w:rFonts w:ascii="標楷體" w:eastAsia="標楷體" w:hAnsi="標楷體" w:hint="eastAsia"/>
          <w:sz w:val="32"/>
          <w:szCs w:val="32"/>
        </w:rPr>
        <w:t xml:space="preserve">劉世芳  王育敏  蕭美琴  </w:t>
      </w:r>
    </w:p>
    <w:p w:rsidR="00494677" w:rsidRDefault="00CF5822" w:rsidP="00494677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</w:t>
      </w:r>
      <w:r w:rsidR="00B07F33" w:rsidRPr="00B07F33">
        <w:rPr>
          <w:rFonts w:ascii="標楷體" w:eastAsia="標楷體" w:hAnsi="標楷體" w:hint="eastAsia"/>
          <w:sz w:val="32"/>
          <w:szCs w:val="32"/>
        </w:rPr>
        <w:t>林德福  黃偉哲  吳玉琴</w:t>
      </w:r>
      <w:r w:rsidR="00494677">
        <w:rPr>
          <w:rFonts w:ascii="標楷體" w:eastAsia="標楷體" w:hAnsi="標楷體" w:hint="eastAsia"/>
          <w:sz w:val="32"/>
          <w:szCs w:val="32"/>
        </w:rPr>
        <w:t xml:space="preserve">  </w:t>
      </w:r>
      <w:r w:rsidR="00B07F33" w:rsidRPr="00B07F33">
        <w:rPr>
          <w:rFonts w:ascii="標楷體" w:eastAsia="標楷體" w:hAnsi="標楷體" w:hint="eastAsia"/>
          <w:sz w:val="32"/>
          <w:szCs w:val="32"/>
        </w:rPr>
        <w:t xml:space="preserve">鍾佳濱  賴士葆  王惠美  </w:t>
      </w:r>
    </w:p>
    <w:p w:rsidR="00D87BFB" w:rsidRDefault="00494677" w:rsidP="00494677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</w:t>
      </w:r>
      <w:r w:rsidR="00B07F33" w:rsidRPr="00B07F33">
        <w:rPr>
          <w:rFonts w:ascii="標楷體" w:eastAsia="標楷體" w:hAnsi="標楷體" w:hint="eastAsia"/>
          <w:sz w:val="32"/>
          <w:szCs w:val="32"/>
        </w:rPr>
        <w:t>張麗善  陳明文  葉宜津</w:t>
      </w: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="00B07F33" w:rsidRPr="00B07F33">
        <w:rPr>
          <w:rFonts w:ascii="標楷體" w:eastAsia="標楷體" w:hAnsi="標楷體" w:hint="eastAsia"/>
          <w:sz w:val="32"/>
          <w:szCs w:val="32"/>
        </w:rPr>
        <w:t>邱志偉  劉</w:t>
      </w:r>
      <w:proofErr w:type="gramStart"/>
      <w:r w:rsidR="00B07F33" w:rsidRPr="00B07F33">
        <w:rPr>
          <w:rFonts w:ascii="標楷體" w:eastAsia="標楷體" w:hAnsi="標楷體" w:hint="eastAsia"/>
          <w:sz w:val="32"/>
          <w:szCs w:val="32"/>
        </w:rPr>
        <w:t>櫂</w:t>
      </w:r>
      <w:proofErr w:type="gramEnd"/>
      <w:r w:rsidR="00B07F33" w:rsidRPr="00B07F33">
        <w:rPr>
          <w:rFonts w:ascii="標楷體" w:eastAsia="標楷體" w:hAnsi="標楷體" w:hint="eastAsia"/>
          <w:sz w:val="32"/>
          <w:szCs w:val="32"/>
        </w:rPr>
        <w:t xml:space="preserve">豪  </w:t>
      </w:r>
      <w:proofErr w:type="gramStart"/>
      <w:r w:rsidR="00D87BFB">
        <w:rPr>
          <w:rFonts w:ascii="標楷體" w:eastAsia="標楷體" w:hAnsi="標楷體" w:hint="eastAsia"/>
          <w:sz w:val="32"/>
          <w:szCs w:val="32"/>
        </w:rPr>
        <w:t>鍾</w:t>
      </w:r>
      <w:proofErr w:type="gramEnd"/>
      <w:r w:rsidR="00D87BFB">
        <w:rPr>
          <w:rFonts w:ascii="標楷體" w:eastAsia="標楷體" w:hAnsi="標楷體" w:hint="eastAsia"/>
          <w:sz w:val="32"/>
          <w:szCs w:val="32"/>
        </w:rPr>
        <w:t>孔</w:t>
      </w:r>
      <w:proofErr w:type="gramStart"/>
      <w:r w:rsidR="00D87BFB">
        <w:rPr>
          <w:rFonts w:ascii="標楷體" w:eastAsia="標楷體" w:hAnsi="標楷體" w:hint="eastAsia"/>
          <w:sz w:val="32"/>
          <w:szCs w:val="32"/>
        </w:rPr>
        <w:t>炤</w:t>
      </w:r>
      <w:proofErr w:type="gramEnd"/>
    </w:p>
    <w:p w:rsidR="00B07F33" w:rsidRPr="003C6883" w:rsidRDefault="00EC0D97" w:rsidP="00494677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sz w:val="32"/>
          <w:szCs w:val="32"/>
          <w:highlight w:val="yellow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</w:t>
      </w:r>
      <w:r w:rsidR="00B07F33" w:rsidRPr="00B07F33">
        <w:rPr>
          <w:rFonts w:ascii="標楷體" w:eastAsia="標楷體" w:hAnsi="標楷體" w:hint="eastAsia"/>
          <w:sz w:val="32"/>
          <w:szCs w:val="32"/>
        </w:rPr>
        <w:t>蔣萬安</w:t>
      </w:r>
      <w:r>
        <w:rPr>
          <w:rFonts w:ascii="標楷體" w:eastAsia="標楷體" w:hAnsi="標楷體" w:hint="eastAsia"/>
          <w:sz w:val="32"/>
          <w:szCs w:val="32"/>
        </w:rPr>
        <w:t xml:space="preserve">  簡東明  呂玉玲  陳超明  徐榛蔚</w:t>
      </w:r>
      <w:r w:rsidR="002003D2">
        <w:rPr>
          <w:rFonts w:ascii="標楷體" w:eastAsia="標楷體" w:hAnsi="標楷體" w:hint="eastAsia"/>
          <w:sz w:val="32"/>
          <w:szCs w:val="32"/>
        </w:rPr>
        <w:t xml:space="preserve">  </w:t>
      </w:r>
      <w:r w:rsidR="003A5C5F" w:rsidRPr="002C5F4C">
        <w:rPr>
          <w:rFonts w:ascii="標楷體" w:eastAsia="標楷體" w:hAnsi="標楷體" w:hint="eastAsia"/>
          <w:sz w:val="32"/>
          <w:szCs w:val="32"/>
        </w:rPr>
        <w:t>江永昌</w:t>
      </w:r>
    </w:p>
    <w:p w:rsidR="00AA1655" w:rsidRDefault="003A5C5F" w:rsidP="00AA1655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sz w:val="32"/>
          <w:szCs w:val="32"/>
        </w:rPr>
      </w:pPr>
      <w:r w:rsidRPr="002C5F4C">
        <w:rPr>
          <w:rFonts w:ascii="標楷體" w:eastAsia="標楷體" w:hAnsi="標楷體" w:hint="eastAsia"/>
          <w:sz w:val="32"/>
          <w:szCs w:val="32"/>
        </w:rPr>
        <w:t xml:space="preserve">          </w:t>
      </w:r>
      <w:r w:rsidR="00DF6B5F" w:rsidRPr="002C5F4C">
        <w:rPr>
          <w:rFonts w:ascii="標楷體" w:eastAsia="標楷體" w:hAnsi="標楷體" w:hint="eastAsia"/>
          <w:sz w:val="32"/>
          <w:szCs w:val="32"/>
        </w:rPr>
        <w:t>陳雪生  陳賴素美  周陳秀霞  劉建國</w:t>
      </w:r>
      <w:r w:rsidR="002C5F4C">
        <w:rPr>
          <w:rFonts w:ascii="標楷體" w:eastAsia="標楷體" w:hAnsi="標楷體" w:hint="eastAsia"/>
          <w:sz w:val="32"/>
          <w:szCs w:val="32"/>
        </w:rPr>
        <w:t xml:space="preserve">  </w:t>
      </w:r>
    </w:p>
    <w:p w:rsidR="00F7736A" w:rsidRDefault="00AA1655" w:rsidP="00F7736A">
      <w:pPr>
        <w:snapToGrid w:val="0"/>
        <w:spacing w:line="500" w:lineRule="exact"/>
        <w:ind w:leftChars="451" w:left="1082" w:rightChars="-105" w:right="-252" w:firstLineChars="150" w:firstLine="480"/>
        <w:jc w:val="both"/>
        <w:rPr>
          <w:rFonts w:ascii="標楷體" w:eastAsia="標楷體" w:hAnsi="標楷體"/>
          <w:sz w:val="32"/>
          <w:szCs w:val="32"/>
        </w:rPr>
      </w:pPr>
      <w:r w:rsidRPr="00AA1655">
        <w:rPr>
          <w:rFonts w:ascii="標楷體" w:eastAsia="標楷體" w:hAnsi="標楷體" w:hint="eastAsia"/>
          <w:sz w:val="32"/>
          <w:szCs w:val="32"/>
        </w:rPr>
        <w:t>高潞．以用．巴</w:t>
      </w:r>
      <w:proofErr w:type="gramStart"/>
      <w:r w:rsidRPr="00AA1655">
        <w:rPr>
          <w:rFonts w:ascii="標楷體" w:eastAsia="標楷體" w:hAnsi="標楷體" w:hint="eastAsia"/>
          <w:sz w:val="32"/>
          <w:szCs w:val="32"/>
        </w:rPr>
        <w:t>魕剌</w:t>
      </w:r>
      <w:proofErr w:type="gramEnd"/>
      <w:r w:rsidRPr="00AA1655">
        <w:rPr>
          <w:rFonts w:ascii="標楷體" w:eastAsia="標楷體" w:hAnsi="標楷體" w:hint="eastAsia"/>
          <w:sz w:val="32"/>
          <w:szCs w:val="32"/>
        </w:rPr>
        <w:t>Kawlo．Iyun．Pacidal</w:t>
      </w: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="002C5F4C">
        <w:rPr>
          <w:rFonts w:ascii="標楷體" w:eastAsia="標楷體" w:hAnsi="標楷體" w:hint="eastAsia"/>
          <w:sz w:val="32"/>
          <w:szCs w:val="32"/>
        </w:rPr>
        <w:t xml:space="preserve">羅明才  </w:t>
      </w:r>
    </w:p>
    <w:p w:rsidR="002C5F4C" w:rsidRPr="00E00765" w:rsidRDefault="002C5F4C" w:rsidP="00F7736A">
      <w:pPr>
        <w:snapToGrid w:val="0"/>
        <w:spacing w:line="500" w:lineRule="exact"/>
        <w:ind w:leftChars="451" w:left="1082" w:rightChars="-105" w:right="-252" w:firstLineChars="150" w:firstLine="480"/>
        <w:jc w:val="both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sz w:val="32"/>
          <w:szCs w:val="32"/>
        </w:rPr>
        <w:t>廖國棟</w:t>
      </w:r>
      <w:r w:rsidR="007D0F49">
        <w:rPr>
          <w:rFonts w:ascii="標楷體" w:eastAsia="標楷體" w:hAnsi="標楷體" w:hint="eastAsia"/>
          <w:sz w:val="32"/>
          <w:szCs w:val="32"/>
        </w:rPr>
        <w:t>、</w:t>
      </w:r>
      <w:r w:rsidR="00E00765" w:rsidRPr="00E00765">
        <w:rPr>
          <w:rFonts w:ascii="標楷體" w:eastAsia="標楷體" w:hAnsi="標楷體" w:hint="eastAsia"/>
          <w:sz w:val="32"/>
          <w:szCs w:val="32"/>
        </w:rPr>
        <w:t>尤美女</w:t>
      </w:r>
      <w:r w:rsidR="00E00765">
        <w:rPr>
          <w:rFonts w:ascii="標楷體" w:eastAsia="標楷體" w:hAnsi="標楷體" w:hint="eastAsia"/>
          <w:sz w:val="32"/>
          <w:szCs w:val="32"/>
        </w:rPr>
        <w:t>、</w:t>
      </w:r>
      <w:r w:rsidR="00EB274A">
        <w:rPr>
          <w:rFonts w:ascii="標楷體" w:eastAsia="標楷體" w:hAnsi="標楷體" w:hint="eastAsia"/>
          <w:sz w:val="32"/>
          <w:szCs w:val="32"/>
        </w:rPr>
        <w:t>林淑芬</w:t>
      </w:r>
      <w:r w:rsidR="00E00765">
        <w:rPr>
          <w:rFonts w:ascii="標楷體" w:eastAsia="標楷體" w:hAnsi="標楷體" w:hint="eastAsia"/>
          <w:sz w:val="32"/>
          <w:szCs w:val="32"/>
        </w:rPr>
        <w:t>、施義芳</w:t>
      </w:r>
    </w:p>
    <w:p w:rsidR="001A12FC" w:rsidRDefault="006B32EC" w:rsidP="00367480">
      <w:pPr>
        <w:snapToGrid w:val="0"/>
        <w:spacing w:line="500" w:lineRule="exact"/>
        <w:ind w:rightChars="-105" w:right="-252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EB274A" w:rsidRPr="00EB274A">
        <w:rPr>
          <w:rFonts w:ascii="標楷體" w:eastAsia="標楷體" w:hAnsi="標楷體" w:cs="Times New Roman" w:hint="eastAsia"/>
          <w:sz w:val="32"/>
          <w:szCs w:val="32"/>
        </w:rPr>
        <w:t>40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4372C9" w:rsidRPr="006B32EC" w:rsidRDefault="004372C9" w:rsidP="004372C9">
      <w:pPr>
        <w:snapToGrid w:val="0"/>
        <w:spacing w:line="500" w:lineRule="exact"/>
        <w:ind w:leftChars="661" w:left="1586" w:rightChars="-105" w:right="-252"/>
        <w:jc w:val="both"/>
        <w:rPr>
          <w:rFonts w:ascii="標楷體" w:eastAsia="標楷體" w:hAnsi="標楷體" w:cs="Times New Roman"/>
          <w:sz w:val="32"/>
          <w:szCs w:val="32"/>
        </w:rPr>
      </w:pPr>
    </w:p>
    <w:tbl>
      <w:tblPr>
        <w:tblW w:w="4666" w:type="pct"/>
        <w:jc w:val="center"/>
        <w:tblLook w:val="01E0" w:firstRow="1" w:lastRow="1" w:firstColumn="1" w:lastColumn="1" w:noHBand="0" w:noVBand="0"/>
      </w:tblPr>
      <w:tblGrid>
        <w:gridCol w:w="1809"/>
        <w:gridCol w:w="5346"/>
        <w:gridCol w:w="1882"/>
      </w:tblGrid>
      <w:tr w:rsidR="006B32EC" w:rsidRPr="006B32EC" w:rsidTr="0043101F">
        <w:trPr>
          <w:trHeight w:val="510"/>
          <w:jc w:val="center"/>
        </w:trPr>
        <w:tc>
          <w:tcPr>
            <w:tcW w:w="1001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6B32E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2958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  <w:u w:val="single"/>
              </w:rPr>
            </w:pPr>
          </w:p>
        </w:tc>
        <w:tc>
          <w:tcPr>
            <w:tcW w:w="1041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6B32EC" w:rsidRPr="006B32EC" w:rsidTr="0043101F">
        <w:trPr>
          <w:trHeight w:val="510"/>
          <w:jc w:val="center"/>
        </w:trPr>
        <w:tc>
          <w:tcPr>
            <w:tcW w:w="1001" w:type="pct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1A12FC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部長</w:t>
            </w:r>
          </w:p>
        </w:tc>
        <w:tc>
          <w:tcPr>
            <w:tcW w:w="1041" w:type="pct"/>
            <w:vAlign w:val="center"/>
          </w:tcPr>
          <w:p w:rsidR="006B32EC" w:rsidRPr="006B32EC" w:rsidRDefault="001A12F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葉俊榮</w:t>
            </w:r>
          </w:p>
        </w:tc>
      </w:tr>
      <w:tr w:rsidR="00CA32EF" w:rsidRPr="006B32EC" w:rsidTr="0043101F">
        <w:trPr>
          <w:trHeight w:val="510"/>
          <w:jc w:val="center"/>
        </w:trPr>
        <w:tc>
          <w:tcPr>
            <w:tcW w:w="1001" w:type="pct"/>
          </w:tcPr>
          <w:p w:rsidR="00CA32EF" w:rsidRPr="006B32EC" w:rsidRDefault="00CA32EF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CA32EF" w:rsidRPr="006B32EC" w:rsidRDefault="00CA32EF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政務次長</w:t>
            </w:r>
          </w:p>
        </w:tc>
        <w:tc>
          <w:tcPr>
            <w:tcW w:w="1041" w:type="pct"/>
            <w:vAlign w:val="center"/>
          </w:tcPr>
          <w:p w:rsidR="00CA32EF" w:rsidRDefault="00381423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花敬群</w:t>
            </w:r>
            <w:proofErr w:type="gramEnd"/>
          </w:p>
        </w:tc>
      </w:tr>
      <w:tr w:rsidR="006B32EC" w:rsidRPr="006B32EC" w:rsidTr="0043101F">
        <w:trPr>
          <w:trHeight w:val="510"/>
          <w:jc w:val="center"/>
        </w:trPr>
        <w:tc>
          <w:tcPr>
            <w:tcW w:w="1001" w:type="pct"/>
          </w:tcPr>
          <w:p w:rsidR="006B32EC" w:rsidRPr="006B32EC" w:rsidRDefault="006B32EC" w:rsidP="006B32EC">
            <w:pPr>
              <w:spacing w:line="320" w:lineRule="exact"/>
              <w:ind w:firstLineChars="300" w:firstLine="960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675A32" w:rsidP="006B32EC">
            <w:pPr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營建</w:t>
            </w:r>
            <w:r w:rsidR="006B32EC"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署署長</w:t>
            </w:r>
          </w:p>
        </w:tc>
        <w:tc>
          <w:tcPr>
            <w:tcW w:w="1041" w:type="pct"/>
            <w:vAlign w:val="center"/>
          </w:tcPr>
          <w:p w:rsidR="006B32EC" w:rsidRPr="006B32EC" w:rsidRDefault="00675A3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75A32">
              <w:rPr>
                <w:rFonts w:ascii="標楷體" w:eastAsia="標楷體" w:hAnsi="標楷體" w:cs="Times New Roman" w:hint="eastAsia"/>
                <w:sz w:val="32"/>
                <w:szCs w:val="32"/>
              </w:rPr>
              <w:t>許文龍</w:t>
            </w:r>
          </w:p>
        </w:tc>
      </w:tr>
      <w:tr w:rsidR="006B32EC" w:rsidRPr="006B32EC" w:rsidTr="0043101F">
        <w:trPr>
          <w:trHeight w:val="510"/>
          <w:jc w:val="center"/>
        </w:trPr>
        <w:tc>
          <w:tcPr>
            <w:tcW w:w="1001" w:type="pct"/>
          </w:tcPr>
          <w:p w:rsidR="006B32EC" w:rsidRPr="006B32EC" w:rsidRDefault="006B32EC" w:rsidP="006B32EC">
            <w:pPr>
              <w:spacing w:line="320" w:lineRule="exact"/>
              <w:ind w:firstLineChars="300" w:firstLine="960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B32EC" w:rsidRPr="006B32EC" w:rsidRDefault="00675A32" w:rsidP="006B32EC">
            <w:pPr>
              <w:spacing w:line="320" w:lineRule="exact"/>
              <w:ind w:firstLineChars="618" w:firstLine="1978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都更組組長</w:t>
            </w:r>
          </w:p>
        </w:tc>
        <w:tc>
          <w:tcPr>
            <w:tcW w:w="1041" w:type="pct"/>
            <w:vAlign w:val="center"/>
          </w:tcPr>
          <w:p w:rsidR="006B32EC" w:rsidRPr="006B32EC" w:rsidRDefault="00675A3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75A32">
              <w:rPr>
                <w:rFonts w:ascii="標楷體" w:eastAsia="標楷體" w:hAnsi="標楷體" w:cs="Times New Roman" w:hint="eastAsia"/>
                <w:sz w:val="32"/>
                <w:szCs w:val="32"/>
              </w:rPr>
              <w:t>王武聰</w:t>
            </w:r>
          </w:p>
        </w:tc>
      </w:tr>
      <w:tr w:rsidR="00675A32" w:rsidRPr="006B32EC" w:rsidTr="0043101F">
        <w:trPr>
          <w:trHeight w:val="510"/>
          <w:jc w:val="center"/>
        </w:trPr>
        <w:tc>
          <w:tcPr>
            <w:tcW w:w="1001" w:type="pct"/>
          </w:tcPr>
          <w:p w:rsidR="00675A32" w:rsidRPr="006B32EC" w:rsidRDefault="00675A32" w:rsidP="006B32EC">
            <w:pPr>
              <w:spacing w:line="320" w:lineRule="exact"/>
              <w:ind w:firstLineChars="300" w:firstLine="960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75A32" w:rsidRDefault="00675A32" w:rsidP="006B32EC">
            <w:pPr>
              <w:spacing w:line="320" w:lineRule="exact"/>
              <w:ind w:firstLineChars="618" w:firstLine="1978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建管組</w:t>
            </w:r>
            <w:r w:rsidR="002003D2">
              <w:rPr>
                <w:rFonts w:ascii="標楷體" w:eastAsia="標楷體" w:hAnsi="標楷體" w:cs="Times New Roman" w:hint="eastAsia"/>
                <w:sz w:val="32"/>
                <w:szCs w:val="32"/>
              </w:rPr>
              <w:t>副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組長</w:t>
            </w:r>
          </w:p>
        </w:tc>
        <w:tc>
          <w:tcPr>
            <w:tcW w:w="1041" w:type="pct"/>
            <w:vAlign w:val="center"/>
          </w:tcPr>
          <w:p w:rsidR="00675A32" w:rsidRDefault="002003D2">
            <w:pPr>
              <w:snapToGrid w:val="0"/>
              <w:spacing w:line="38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欒</w:t>
            </w:r>
            <w:r w:rsidR="00ED2DCB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中丕</w:t>
            </w:r>
          </w:p>
        </w:tc>
      </w:tr>
      <w:tr w:rsidR="00675A32" w:rsidRPr="006B32EC" w:rsidTr="0043101F">
        <w:trPr>
          <w:trHeight w:val="510"/>
          <w:jc w:val="center"/>
        </w:trPr>
        <w:tc>
          <w:tcPr>
            <w:tcW w:w="1001" w:type="pct"/>
          </w:tcPr>
          <w:p w:rsidR="00675A32" w:rsidRPr="006B32EC" w:rsidRDefault="00675A32" w:rsidP="006B32EC">
            <w:pPr>
              <w:spacing w:line="320" w:lineRule="exact"/>
              <w:ind w:firstLineChars="300" w:firstLine="960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75A32" w:rsidRDefault="00675A32" w:rsidP="006B32EC">
            <w:pPr>
              <w:spacing w:line="320" w:lineRule="exact"/>
              <w:ind w:firstLineChars="618" w:firstLine="1978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管理組組長</w:t>
            </w:r>
          </w:p>
        </w:tc>
        <w:tc>
          <w:tcPr>
            <w:tcW w:w="1041" w:type="pct"/>
            <w:vAlign w:val="center"/>
          </w:tcPr>
          <w:p w:rsidR="00675A32" w:rsidRDefault="00675A32" w:rsidP="003D05F1">
            <w:pPr>
              <w:snapToGrid w:val="0"/>
              <w:spacing w:line="38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劉田財</w:t>
            </w:r>
          </w:p>
        </w:tc>
      </w:tr>
      <w:tr w:rsidR="00675A32" w:rsidRPr="006B32EC" w:rsidTr="0043101F">
        <w:trPr>
          <w:trHeight w:val="510"/>
          <w:jc w:val="center"/>
        </w:trPr>
        <w:tc>
          <w:tcPr>
            <w:tcW w:w="1001" w:type="pct"/>
          </w:tcPr>
          <w:p w:rsidR="00675A32" w:rsidRPr="006B32EC" w:rsidRDefault="00675A32" w:rsidP="006B32EC">
            <w:pPr>
              <w:spacing w:line="320" w:lineRule="exact"/>
              <w:ind w:firstLineChars="300" w:firstLine="960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75A32" w:rsidRDefault="00675A32" w:rsidP="006B32EC">
            <w:pPr>
              <w:spacing w:line="320" w:lineRule="exact"/>
              <w:ind w:firstLineChars="618" w:firstLine="1978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都計組組長</w:t>
            </w:r>
            <w:proofErr w:type="gramEnd"/>
          </w:p>
        </w:tc>
        <w:tc>
          <w:tcPr>
            <w:tcW w:w="1041" w:type="pct"/>
            <w:vAlign w:val="center"/>
          </w:tcPr>
          <w:p w:rsidR="00675A32" w:rsidRDefault="00675A32" w:rsidP="003D05F1">
            <w:pPr>
              <w:snapToGrid w:val="0"/>
              <w:spacing w:line="38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陳興隆</w:t>
            </w:r>
          </w:p>
        </w:tc>
      </w:tr>
      <w:tr w:rsidR="00675A32" w:rsidRPr="006B32EC" w:rsidTr="0043101F">
        <w:trPr>
          <w:trHeight w:val="510"/>
          <w:jc w:val="center"/>
        </w:trPr>
        <w:tc>
          <w:tcPr>
            <w:tcW w:w="1001" w:type="pct"/>
          </w:tcPr>
          <w:p w:rsidR="00675A32" w:rsidRPr="006B32EC" w:rsidRDefault="00675A3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75A32" w:rsidRPr="006B32EC" w:rsidRDefault="00675A3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財政部賦稅署副署長</w:t>
            </w:r>
          </w:p>
        </w:tc>
        <w:tc>
          <w:tcPr>
            <w:tcW w:w="1041" w:type="pct"/>
            <w:vAlign w:val="center"/>
          </w:tcPr>
          <w:p w:rsidR="00675A32" w:rsidRDefault="00675A32" w:rsidP="003D05F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吳蓮英</w:t>
            </w:r>
          </w:p>
        </w:tc>
      </w:tr>
      <w:tr w:rsidR="00675A32" w:rsidRPr="006B32EC" w:rsidTr="0043101F">
        <w:trPr>
          <w:trHeight w:val="510"/>
          <w:jc w:val="center"/>
        </w:trPr>
        <w:tc>
          <w:tcPr>
            <w:tcW w:w="1001" w:type="pct"/>
          </w:tcPr>
          <w:p w:rsidR="00675A32" w:rsidRPr="006B32EC" w:rsidRDefault="00675A3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75A32" w:rsidRPr="006B32EC" w:rsidRDefault="00675A32" w:rsidP="00675A32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75A32">
              <w:rPr>
                <w:rFonts w:ascii="標楷體" w:eastAsia="標楷體" w:hAnsi="標楷體" w:cs="Times New Roman" w:hint="eastAsia"/>
                <w:sz w:val="32"/>
                <w:szCs w:val="32"/>
              </w:rPr>
              <w:t>法務部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參事</w:t>
            </w:r>
          </w:p>
        </w:tc>
        <w:tc>
          <w:tcPr>
            <w:tcW w:w="1041" w:type="pct"/>
            <w:vAlign w:val="center"/>
          </w:tcPr>
          <w:p w:rsidR="00675A32" w:rsidRDefault="00675A32" w:rsidP="003D05F1">
            <w:pPr>
              <w:snapToGrid w:val="0"/>
              <w:spacing w:before="100" w:beforeAutospacing="1" w:after="100" w:afterAutospacing="1" w:line="44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林豐文</w:t>
            </w:r>
          </w:p>
        </w:tc>
      </w:tr>
      <w:tr w:rsidR="00675A32" w:rsidRPr="006B32EC" w:rsidTr="0043101F">
        <w:trPr>
          <w:trHeight w:val="510"/>
          <w:jc w:val="center"/>
        </w:trPr>
        <w:tc>
          <w:tcPr>
            <w:tcW w:w="1001" w:type="pct"/>
          </w:tcPr>
          <w:p w:rsidR="00675A32" w:rsidRPr="006B32EC" w:rsidRDefault="00675A3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75A32" w:rsidRPr="006B32EC" w:rsidRDefault="00675A3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行政院主計總處公務預算處專門委員</w:t>
            </w:r>
          </w:p>
        </w:tc>
        <w:tc>
          <w:tcPr>
            <w:tcW w:w="1041" w:type="pct"/>
            <w:vAlign w:val="center"/>
          </w:tcPr>
          <w:p w:rsidR="00675A32" w:rsidRDefault="00675A32" w:rsidP="003D05F1">
            <w:pPr>
              <w:widowControl/>
              <w:snapToGrid w:val="0"/>
              <w:spacing w:before="100" w:beforeAutospacing="1" w:after="100" w:afterAutospacing="1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簡信惠</w:t>
            </w:r>
          </w:p>
        </w:tc>
      </w:tr>
      <w:tr w:rsidR="00675A32" w:rsidRPr="006B32EC" w:rsidTr="0043101F">
        <w:trPr>
          <w:trHeight w:val="510"/>
          <w:jc w:val="center"/>
        </w:trPr>
        <w:tc>
          <w:tcPr>
            <w:tcW w:w="1001" w:type="pct"/>
          </w:tcPr>
          <w:p w:rsidR="00675A32" w:rsidRPr="006B32EC" w:rsidRDefault="00675A32" w:rsidP="006B32EC">
            <w:pPr>
              <w:spacing w:line="320" w:lineRule="exact"/>
              <w:ind w:firstLineChars="521" w:firstLine="1667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75A32" w:rsidRPr="006B32EC" w:rsidRDefault="00675A32" w:rsidP="00675A32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金融監督管理委員會銀行局</w:t>
            </w:r>
            <w:r w:rsidR="00C3536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專門委員</w:t>
            </w:r>
          </w:p>
        </w:tc>
        <w:tc>
          <w:tcPr>
            <w:tcW w:w="1041" w:type="pct"/>
            <w:vAlign w:val="center"/>
          </w:tcPr>
          <w:p w:rsidR="00675A32" w:rsidRDefault="00C3536B" w:rsidP="003D05F1">
            <w:pPr>
              <w:snapToGrid w:val="0"/>
              <w:spacing w:line="38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鄭麗芳</w:t>
            </w:r>
          </w:p>
        </w:tc>
      </w:tr>
      <w:tr w:rsidR="00675A32" w:rsidRPr="006B32EC" w:rsidTr="00675A32">
        <w:trPr>
          <w:trHeight w:val="788"/>
          <w:jc w:val="center"/>
        </w:trPr>
        <w:tc>
          <w:tcPr>
            <w:tcW w:w="1001" w:type="pct"/>
          </w:tcPr>
          <w:p w:rsidR="00675A32" w:rsidRPr="006B32EC" w:rsidRDefault="00675A32" w:rsidP="006B32EC">
            <w:pPr>
              <w:spacing w:line="320" w:lineRule="exact"/>
              <w:ind w:firstLineChars="521" w:firstLine="1667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75A32" w:rsidRDefault="00675A32" w:rsidP="0043101F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國家發展委員會國土區域離島發展處    </w:t>
            </w:r>
          </w:p>
          <w:p w:rsidR="00675A32" w:rsidRPr="006B32EC" w:rsidRDefault="00675A32" w:rsidP="0043101F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            簡任技正</w:t>
            </w:r>
          </w:p>
        </w:tc>
        <w:tc>
          <w:tcPr>
            <w:tcW w:w="1041" w:type="pct"/>
            <w:vAlign w:val="center"/>
          </w:tcPr>
          <w:p w:rsidR="00675A32" w:rsidRDefault="00675A32" w:rsidP="003D05F1">
            <w:pPr>
              <w:snapToGrid w:val="0"/>
              <w:spacing w:line="38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李泰陽</w:t>
            </w:r>
          </w:p>
        </w:tc>
      </w:tr>
      <w:tr w:rsidR="00675A32" w:rsidRPr="006B32EC" w:rsidTr="0043101F">
        <w:trPr>
          <w:trHeight w:val="510"/>
          <w:jc w:val="center"/>
        </w:trPr>
        <w:tc>
          <w:tcPr>
            <w:tcW w:w="1001" w:type="pct"/>
          </w:tcPr>
          <w:p w:rsidR="00675A32" w:rsidRPr="006B32EC" w:rsidRDefault="00675A32" w:rsidP="006B32EC">
            <w:pPr>
              <w:spacing w:line="320" w:lineRule="exact"/>
              <w:ind w:leftChars="755" w:left="1812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58" w:type="pct"/>
            <w:vAlign w:val="center"/>
          </w:tcPr>
          <w:p w:rsidR="00675A32" w:rsidRPr="006B32EC" w:rsidRDefault="00675A32" w:rsidP="006B32EC">
            <w:pPr>
              <w:spacing w:line="320" w:lineRule="exact"/>
              <w:ind w:leftChars="755" w:left="1812" w:firstLineChars="591" w:firstLine="1891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1041" w:type="pct"/>
            <w:vAlign w:val="center"/>
          </w:tcPr>
          <w:p w:rsidR="00675A32" w:rsidRDefault="00675A32" w:rsidP="003D05F1">
            <w:pPr>
              <w:snapToGrid w:val="0"/>
              <w:spacing w:line="38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</w:p>
        </w:tc>
      </w:tr>
    </w:tbl>
    <w:p w:rsidR="006B32EC" w:rsidRPr="006B32EC" w:rsidRDefault="006B32EC" w:rsidP="006B32EC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proofErr w:type="gramStart"/>
      <w:r w:rsidR="005E561B" w:rsidRPr="005E561B">
        <w:rPr>
          <w:rFonts w:ascii="標楷體" w:eastAsia="標楷體" w:hAnsi="標楷體" w:cs="Times New Roman" w:hint="eastAsia"/>
          <w:sz w:val="32"/>
          <w:szCs w:val="32"/>
        </w:rPr>
        <w:t>姚</w:t>
      </w:r>
      <w:proofErr w:type="gramEnd"/>
      <w:r w:rsidRPr="005E561B">
        <w:rPr>
          <w:rFonts w:ascii="標楷體" w:eastAsia="標楷體" w:hAnsi="標楷體" w:cs="Times New Roman"/>
          <w:bCs/>
          <w:sz w:val="32"/>
          <w:szCs w:val="32"/>
        </w:rPr>
        <w:t>召集</w:t>
      </w:r>
      <w:r w:rsidRPr="006B32EC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5E561B">
        <w:rPr>
          <w:rFonts w:ascii="標楷體" w:eastAsia="標楷體" w:hAnsi="標楷體" w:cs="Times New Roman" w:hint="eastAsia"/>
          <w:bCs/>
          <w:sz w:val="32"/>
          <w:szCs w:val="32"/>
        </w:rPr>
        <w:t>文智</w:t>
      </w:r>
    </w:p>
    <w:p w:rsidR="006B32EC" w:rsidRPr="006B32EC" w:rsidRDefault="006B32EC" w:rsidP="006B32EC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6B32EC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鄭光三</w:t>
      </w:r>
    </w:p>
    <w:p w:rsidR="006B32EC" w:rsidRPr="006B32EC" w:rsidRDefault="006B32EC" w:rsidP="006B32EC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 w:rsidRPr="006B32EC">
        <w:rPr>
          <w:rFonts w:ascii="標楷體" w:eastAsia="標楷體" w:hAnsi="標楷體" w:cs="Times New Roman"/>
          <w:sz w:val="32"/>
          <w:szCs w:val="32"/>
        </w:rPr>
        <w:t>賈北松</w:t>
      </w:r>
      <w:proofErr w:type="gramEnd"/>
    </w:p>
    <w:p w:rsidR="006B32EC" w:rsidRPr="006B32EC" w:rsidRDefault="006B32EC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周志聖</w:t>
      </w:r>
    </w:p>
    <w:p w:rsidR="006B32EC" w:rsidRPr="006B32EC" w:rsidRDefault="006B32EC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科    長  吳人寬</w:t>
      </w:r>
    </w:p>
    <w:p w:rsidR="006B32EC" w:rsidRPr="006B32EC" w:rsidRDefault="006B32EC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6B32EC" w:rsidRPr="006B32EC" w:rsidRDefault="006B32EC" w:rsidP="006B32EC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6B32EC">
      <w:pPr>
        <w:snapToGrid w:val="0"/>
        <w:spacing w:line="480" w:lineRule="exact"/>
        <w:ind w:left="1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宣讀上次會議議事錄。</w:t>
      </w:r>
    </w:p>
    <w:p w:rsidR="006B32EC" w:rsidRPr="006B32EC" w:rsidRDefault="006B32EC" w:rsidP="006B32EC">
      <w:pPr>
        <w:snapToGrid w:val="0"/>
        <w:spacing w:line="48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6B32EC" w:rsidRPr="006B32EC" w:rsidRDefault="006B32EC" w:rsidP="00885D61">
      <w:pPr>
        <w:snapToGrid w:val="0"/>
        <w:spacing w:line="480" w:lineRule="exact"/>
        <w:ind w:rightChars="-21" w:right="-5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6B32EC" w:rsidRPr="006B32EC" w:rsidRDefault="006B32EC" w:rsidP="006B32EC">
      <w:pPr>
        <w:snapToGrid w:val="0"/>
        <w:spacing w:line="48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8C3A1C" w:rsidRDefault="006B32EC" w:rsidP="008C3A1C">
      <w:pPr>
        <w:snapToGrid w:val="0"/>
        <w:spacing w:line="480" w:lineRule="exact"/>
        <w:rPr>
          <w:rFonts w:ascii="標楷體" w:eastAsia="標楷體" w:hAnsi="標楷體" w:cs="Times New Roman"/>
          <w:b/>
          <w:sz w:val="32"/>
          <w:szCs w:val="32"/>
          <w:lang w:val="x-none"/>
        </w:rPr>
      </w:pPr>
      <w:bookmarkStart w:id="2" w:name="議案名稱"/>
      <w:r w:rsidRPr="006B32EC">
        <w:rPr>
          <w:rFonts w:ascii="標楷體" w:eastAsia="標楷體" w:hAnsi="標楷體" w:cs="Times New Roman" w:hint="eastAsia"/>
          <w:b/>
          <w:sz w:val="32"/>
          <w:szCs w:val="32"/>
          <w:lang w:val="x-none" w:eastAsia="x-none"/>
        </w:rPr>
        <w:t>審查行政院函請審議</w:t>
      </w:r>
      <w:r w:rsidR="008C3A1C">
        <w:rPr>
          <w:rFonts w:ascii="標楷體" w:eastAsia="標楷體" w:hAnsi="標楷體" w:cs="Times New Roman" w:hint="eastAsia"/>
          <w:b/>
          <w:sz w:val="32"/>
          <w:szCs w:val="32"/>
          <w:lang w:val="x-none" w:eastAsia="x-none"/>
        </w:rPr>
        <w:t>「都市危險及老舊建築物加速重建獎勵條例草案」</w:t>
      </w:r>
      <w:r w:rsidRPr="006B32EC">
        <w:rPr>
          <w:rFonts w:ascii="標楷體" w:eastAsia="標楷體" w:hAnsi="標楷體" w:cs="Times New Roman"/>
          <w:b/>
          <w:sz w:val="32"/>
          <w:szCs w:val="32"/>
          <w:lang w:val="x-none" w:eastAsia="x-none"/>
        </w:rPr>
        <w:t>案</w:t>
      </w:r>
      <w:r w:rsidRPr="006B32EC">
        <w:rPr>
          <w:rFonts w:ascii="標楷體" w:eastAsia="標楷體" w:hAnsi="標楷體" w:cs="Times New Roman" w:hint="eastAsia"/>
          <w:b/>
          <w:sz w:val="32"/>
          <w:szCs w:val="32"/>
          <w:lang w:val="x-none" w:eastAsia="x-none"/>
        </w:rPr>
        <w:t>。</w:t>
      </w:r>
      <w:bookmarkEnd w:id="2"/>
    </w:p>
    <w:p w:rsidR="006B32EC" w:rsidRPr="00C97B84" w:rsidRDefault="006B32EC" w:rsidP="00256DE4">
      <w:pPr>
        <w:snapToGrid w:val="0"/>
        <w:spacing w:line="480" w:lineRule="exact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gramEnd"/>
      <w:r w:rsidRPr="00A7782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本次會議經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內政部部長</w:t>
      </w:r>
      <w:r w:rsidRPr="006B32EC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葉俊榮</w:t>
      </w:r>
      <w:r w:rsidR="0050132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報告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；委員</w:t>
      </w:r>
      <w:r w:rsidR="00BA3C62" w:rsidRPr="00BA3C6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曾銘宗</w:t>
      </w:r>
      <w:r w:rsidR="00BA3C62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BA3C62" w:rsidRPr="00BA3C6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顏寬</w:t>
      </w:r>
      <w:proofErr w:type="gramStart"/>
      <w:r w:rsidR="00BA3C62" w:rsidRPr="00BA3C6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恒</w:t>
      </w:r>
      <w:proofErr w:type="gramEnd"/>
      <w:r w:rsidR="00BA3C62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0E7304" w:rsidRP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陳怡潔</w:t>
      </w:r>
      <w:r w:rsidR="000E730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3A3425" w:rsidRP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趙天麟</w:t>
      </w:r>
      <w:r w:rsid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0E7304" w:rsidRP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張宏陸</w:t>
      </w:r>
      <w:r w:rsidR="000E730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F13414" w:rsidRP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林麗蟬</w:t>
      </w:r>
      <w:r w:rsid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F13414" w:rsidRP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賴瑞隆</w:t>
      </w:r>
      <w:r w:rsid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3A3425" w:rsidRPr="00BA3C6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鄭天財 Sra．Kacaw</w:t>
      </w:r>
      <w:r w:rsid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F13414" w:rsidRP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黃昭順</w:t>
      </w:r>
      <w:r w:rsid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F13414" w:rsidRPr="00F1341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洪宗熠</w:t>
      </w:r>
      <w:r w:rsidR="00FD025F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FD025F" w:rsidRPr="00FD025F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陳其邁</w:t>
      </w:r>
      <w:r w:rsidR="00FD025F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E8313D" w:rsidRPr="00CB2ED2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吳玉琴</w:t>
      </w:r>
      <w:r w:rsidR="00E8313D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C73BD1" w:rsidRPr="00CB2ED2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吳琪銘</w:t>
      </w:r>
      <w:r w:rsidR="00C73BD1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C73BD1" w:rsidRPr="00CB2ED2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林昶佐</w:t>
      </w:r>
      <w:r w:rsidR="00C73BD1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FD025F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Kolas Yotaka</w:t>
      </w:r>
      <w:r w:rsidR="00CB2ED2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8E1508" w:rsidRPr="00FD025F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姚文智</w:t>
      </w:r>
      <w:r w:rsidR="008E1508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A34DF4" w:rsidRPr="00A34DF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高潞．以用</w:t>
      </w:r>
      <w:r w:rsidR="00E60A62" w:rsidRPr="00E60A62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．巴</w:t>
      </w:r>
      <w:proofErr w:type="gramStart"/>
      <w:r w:rsidR="00E60A62" w:rsidRPr="00E60A62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魕剌</w:t>
      </w:r>
      <w:proofErr w:type="gramEnd"/>
      <w:r w:rsidR="00A34DF4" w:rsidRPr="00A34DF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Kawlo．Iyun．Pacidal</w:t>
      </w:r>
      <w:r w:rsidR="00A34DF4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CB2ED2" w:rsidRPr="00CB2ED2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李彥秀</w:t>
      </w:r>
      <w:r w:rsidR="00CB2ED2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CB2ED2" w:rsidRPr="00CB2ED2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尤美女</w:t>
      </w:r>
      <w:r w:rsidR="002E21CB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</w:t>
      </w:r>
      <w:r w:rsidR="00F46187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江永昌</w:t>
      </w:r>
      <w:r w:rsidR="009A6B86">
        <w:rPr>
          <w:rFonts w:ascii="標楷體" w:eastAsia="標楷體" w:hAnsi="標楷體" w:cs="Times New Roman" w:hint="eastAsia"/>
          <w:color w:val="000000"/>
          <w:sz w:val="32"/>
          <w:szCs w:val="32"/>
          <w:lang w:val="x-none"/>
        </w:rPr>
        <w:t>、施義芳、林淑芬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4C1A64" w:rsidRPr="00C97B8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2</w:t>
      </w:r>
      <w:r w:rsidR="00040B8D" w:rsidRPr="00C97B8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2</w:t>
      </w:r>
      <w:r w:rsidRPr="00C97B8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</w:t>
      </w:r>
      <w:r w:rsidRPr="00C97B8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出質詢，</w:t>
      </w:r>
      <w:proofErr w:type="gramStart"/>
      <w:r w:rsidRPr="00C97B8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均經</w:t>
      </w:r>
      <w:r w:rsidRPr="00C97B8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</w:t>
      </w:r>
      <w:proofErr w:type="gramEnd"/>
      <w:r w:rsidRPr="00C97B8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部長</w:t>
      </w:r>
      <w:r w:rsidRPr="00C97B8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葉俊榮及所屬即席答復說明</w:t>
      </w:r>
      <w:r w:rsidR="004F5711">
        <w:rPr>
          <w:rFonts w:ascii="標楷體" w:eastAsia="標楷體" w:hAnsi="標楷體" w:cs="Times New Roman" w:hint="eastAsia"/>
          <w:sz w:val="32"/>
          <w:szCs w:val="32"/>
          <w:lang w:val="x-none"/>
        </w:rPr>
        <w:t>另有委員陳超明</w:t>
      </w:r>
      <w:r w:rsidR="004F5711" w:rsidRPr="004F5711">
        <w:rPr>
          <w:rFonts w:ascii="標楷體" w:eastAsia="標楷體" w:hAnsi="標楷體" w:cs="Times New Roman" w:hint="eastAsia"/>
          <w:sz w:val="32"/>
          <w:szCs w:val="32"/>
          <w:lang w:val="x-none"/>
        </w:rPr>
        <w:t>提出書面質詢，列入紀錄，刊登公報，並請相關機關另以書面答復。</w:t>
      </w:r>
      <w:r w:rsidRPr="00C97B84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。）</w:t>
      </w:r>
    </w:p>
    <w:p w:rsidR="006B32EC" w:rsidRPr="006B32EC" w:rsidRDefault="006B32EC" w:rsidP="00256DE4">
      <w:pPr>
        <w:snapToGrid w:val="0"/>
        <w:spacing w:line="48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:rsidR="006B32EC" w:rsidRPr="006B32EC" w:rsidRDefault="006B32EC" w:rsidP="006B32EC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B32EC" w:rsidRPr="00F70965" w:rsidRDefault="006B32EC" w:rsidP="00F70965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lastRenderedPageBreak/>
        <w:t>二、委員質詢未及答復部分或要求提供之說明資料，請相關機關儘速以書面答復。</w:t>
      </w:r>
    </w:p>
    <w:p w:rsidR="00982CDF" w:rsidRDefault="00F70965" w:rsidP="00982CD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B32EC" w:rsidRPr="006B32EC">
        <w:rPr>
          <w:rFonts w:ascii="標楷體" w:eastAsia="標楷體" w:hAnsi="標楷體" w:cs="Times New Roman" w:hint="eastAsia"/>
          <w:sz w:val="32"/>
          <w:szCs w:val="32"/>
        </w:rPr>
        <w:t>、本案</w:t>
      </w:r>
      <w:r w:rsidR="00C137C6">
        <w:rPr>
          <w:rFonts w:ascii="標楷體" w:eastAsia="標楷體" w:hAnsi="標楷體" w:cs="Times New Roman" w:hint="eastAsia"/>
          <w:sz w:val="32"/>
          <w:szCs w:val="32"/>
        </w:rPr>
        <w:t>舉行公聽會後</w:t>
      </w:r>
      <w:r w:rsidR="006B32EC" w:rsidRPr="00C137C6">
        <w:rPr>
          <w:rFonts w:ascii="標楷體" w:eastAsia="標楷體" w:hAnsi="標楷體" w:cs="Times New Roman" w:hint="eastAsia"/>
          <w:sz w:val="32"/>
          <w:szCs w:val="32"/>
        </w:rPr>
        <w:t>另定期繼續審查</w:t>
      </w:r>
      <w:r w:rsidR="006B32EC"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B32EC" w:rsidRDefault="006B32EC"/>
    <w:p w:rsidR="006B32EC" w:rsidRDefault="006B32EC">
      <w:pPr>
        <w:rPr>
          <w:rFonts w:ascii="標楷體" w:eastAsia="標楷體" w:hAnsi="標楷體"/>
          <w:b/>
          <w:bCs/>
          <w:sz w:val="32"/>
          <w:szCs w:val="32"/>
        </w:rPr>
      </w:pPr>
      <w:r w:rsidRPr="006B32EC">
        <w:rPr>
          <w:rFonts w:ascii="標楷體" w:eastAsia="標楷體" w:hAnsi="標楷體" w:hint="eastAsia"/>
          <w:b/>
          <w:bCs/>
          <w:sz w:val="32"/>
          <w:szCs w:val="32"/>
        </w:rPr>
        <w:t>散會</w:t>
      </w:r>
    </w:p>
    <w:p w:rsidR="00BC7D4B" w:rsidRDefault="00BC7D4B">
      <w:pPr>
        <w:rPr>
          <w:rFonts w:ascii="標楷體" w:eastAsia="標楷體" w:hAnsi="標楷體"/>
          <w:b/>
          <w:bCs/>
          <w:sz w:val="32"/>
          <w:szCs w:val="32"/>
        </w:rPr>
      </w:pPr>
    </w:p>
    <w:p w:rsidR="00BC7D4B" w:rsidRPr="006B32EC" w:rsidRDefault="00BC7D4B">
      <w:pPr>
        <w:rPr>
          <w:rFonts w:ascii="標楷體" w:eastAsia="標楷體" w:hAnsi="標楷體"/>
          <w:sz w:val="32"/>
          <w:szCs w:val="32"/>
        </w:rPr>
      </w:pPr>
    </w:p>
    <w:sectPr w:rsidR="00BC7D4B" w:rsidRPr="006B32EC" w:rsidSect="006B32EC">
      <w:pgSz w:w="11906" w:h="16838" w:code="9"/>
      <w:pgMar w:top="1440" w:right="1276" w:bottom="1440" w:left="1162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56B" w:rsidRDefault="009C656B" w:rsidP="004171F4">
      <w:r>
        <w:separator/>
      </w:r>
    </w:p>
  </w:endnote>
  <w:endnote w:type="continuationSeparator" w:id="0">
    <w:p w:rsidR="009C656B" w:rsidRDefault="009C656B" w:rsidP="00417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56B" w:rsidRDefault="009C656B" w:rsidP="004171F4">
      <w:r>
        <w:separator/>
      </w:r>
    </w:p>
  </w:footnote>
  <w:footnote w:type="continuationSeparator" w:id="0">
    <w:p w:rsidR="009C656B" w:rsidRDefault="009C656B" w:rsidP="00417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FD3"/>
    <w:rsid w:val="000149BB"/>
    <w:rsid w:val="00015E67"/>
    <w:rsid w:val="00040B8D"/>
    <w:rsid w:val="0004211F"/>
    <w:rsid w:val="00055B61"/>
    <w:rsid w:val="00062A91"/>
    <w:rsid w:val="00070592"/>
    <w:rsid w:val="00071B9F"/>
    <w:rsid w:val="00092D82"/>
    <w:rsid w:val="000964D4"/>
    <w:rsid w:val="000A4D55"/>
    <w:rsid w:val="000B3850"/>
    <w:rsid w:val="000C4427"/>
    <w:rsid w:val="000D040A"/>
    <w:rsid w:val="000D1599"/>
    <w:rsid w:val="000D15C0"/>
    <w:rsid w:val="000D1617"/>
    <w:rsid w:val="000E7304"/>
    <w:rsid w:val="00100B09"/>
    <w:rsid w:val="00103D80"/>
    <w:rsid w:val="00116A6E"/>
    <w:rsid w:val="001352CA"/>
    <w:rsid w:val="00142614"/>
    <w:rsid w:val="0014554F"/>
    <w:rsid w:val="00147C40"/>
    <w:rsid w:val="001503E7"/>
    <w:rsid w:val="0015402D"/>
    <w:rsid w:val="00171D78"/>
    <w:rsid w:val="00175961"/>
    <w:rsid w:val="001A12FC"/>
    <w:rsid w:val="001C38A9"/>
    <w:rsid w:val="001C39E4"/>
    <w:rsid w:val="001D6029"/>
    <w:rsid w:val="001E5A56"/>
    <w:rsid w:val="001F4613"/>
    <w:rsid w:val="001F7350"/>
    <w:rsid w:val="002003D2"/>
    <w:rsid w:val="00201B20"/>
    <w:rsid w:val="0020514B"/>
    <w:rsid w:val="00206B0A"/>
    <w:rsid w:val="0022323B"/>
    <w:rsid w:val="002249C5"/>
    <w:rsid w:val="002276BB"/>
    <w:rsid w:val="00231FD9"/>
    <w:rsid w:val="0023509C"/>
    <w:rsid w:val="00235AC7"/>
    <w:rsid w:val="00245AD2"/>
    <w:rsid w:val="0025220A"/>
    <w:rsid w:val="0025577D"/>
    <w:rsid w:val="00256DE4"/>
    <w:rsid w:val="002707EE"/>
    <w:rsid w:val="0028604A"/>
    <w:rsid w:val="002932D8"/>
    <w:rsid w:val="002B3FA3"/>
    <w:rsid w:val="002B7017"/>
    <w:rsid w:val="002C5F4C"/>
    <w:rsid w:val="002E21CB"/>
    <w:rsid w:val="002E4487"/>
    <w:rsid w:val="002F0944"/>
    <w:rsid w:val="00301B4D"/>
    <w:rsid w:val="003035B3"/>
    <w:rsid w:val="003044C9"/>
    <w:rsid w:val="00321E84"/>
    <w:rsid w:val="00326059"/>
    <w:rsid w:val="003346E0"/>
    <w:rsid w:val="0034337E"/>
    <w:rsid w:val="00350285"/>
    <w:rsid w:val="00360A04"/>
    <w:rsid w:val="00365C58"/>
    <w:rsid w:val="00367480"/>
    <w:rsid w:val="00381423"/>
    <w:rsid w:val="003819A9"/>
    <w:rsid w:val="00382FA6"/>
    <w:rsid w:val="00385C28"/>
    <w:rsid w:val="003871A5"/>
    <w:rsid w:val="003A3425"/>
    <w:rsid w:val="003A5C5F"/>
    <w:rsid w:val="003C4832"/>
    <w:rsid w:val="003C6883"/>
    <w:rsid w:val="003D05F1"/>
    <w:rsid w:val="003D37D9"/>
    <w:rsid w:val="003D380B"/>
    <w:rsid w:val="003D5580"/>
    <w:rsid w:val="003E4378"/>
    <w:rsid w:val="00400EE6"/>
    <w:rsid w:val="004171F4"/>
    <w:rsid w:val="00421B95"/>
    <w:rsid w:val="0043101F"/>
    <w:rsid w:val="00432705"/>
    <w:rsid w:val="004372C9"/>
    <w:rsid w:val="00452E5A"/>
    <w:rsid w:val="00464AEC"/>
    <w:rsid w:val="004809F1"/>
    <w:rsid w:val="00487AA1"/>
    <w:rsid w:val="00494677"/>
    <w:rsid w:val="00495DFA"/>
    <w:rsid w:val="004A39A0"/>
    <w:rsid w:val="004A5F4D"/>
    <w:rsid w:val="004B62E0"/>
    <w:rsid w:val="004B66F9"/>
    <w:rsid w:val="004C1A64"/>
    <w:rsid w:val="004C3592"/>
    <w:rsid w:val="004C3DCF"/>
    <w:rsid w:val="004D6700"/>
    <w:rsid w:val="004E20CD"/>
    <w:rsid w:val="004E26FC"/>
    <w:rsid w:val="004F5711"/>
    <w:rsid w:val="00501324"/>
    <w:rsid w:val="00526A12"/>
    <w:rsid w:val="00543DEF"/>
    <w:rsid w:val="00547506"/>
    <w:rsid w:val="005A35A6"/>
    <w:rsid w:val="005E348A"/>
    <w:rsid w:val="005E561B"/>
    <w:rsid w:val="00616CA8"/>
    <w:rsid w:val="0062009F"/>
    <w:rsid w:val="00633330"/>
    <w:rsid w:val="00640104"/>
    <w:rsid w:val="00671FA7"/>
    <w:rsid w:val="00675A32"/>
    <w:rsid w:val="0068179D"/>
    <w:rsid w:val="006925D7"/>
    <w:rsid w:val="006A6D9D"/>
    <w:rsid w:val="006A7F20"/>
    <w:rsid w:val="006B2E6C"/>
    <w:rsid w:val="006B32EC"/>
    <w:rsid w:val="006F2CF8"/>
    <w:rsid w:val="007061AD"/>
    <w:rsid w:val="0071308C"/>
    <w:rsid w:val="0072613E"/>
    <w:rsid w:val="00730BFB"/>
    <w:rsid w:val="00734A5D"/>
    <w:rsid w:val="00736497"/>
    <w:rsid w:val="007454E2"/>
    <w:rsid w:val="0074768C"/>
    <w:rsid w:val="00780F8F"/>
    <w:rsid w:val="00784C4D"/>
    <w:rsid w:val="007C75A0"/>
    <w:rsid w:val="007D0F49"/>
    <w:rsid w:val="007D4439"/>
    <w:rsid w:val="00850447"/>
    <w:rsid w:val="008521DC"/>
    <w:rsid w:val="00854347"/>
    <w:rsid w:val="00857F21"/>
    <w:rsid w:val="00885D61"/>
    <w:rsid w:val="00893550"/>
    <w:rsid w:val="008B6E29"/>
    <w:rsid w:val="008C063A"/>
    <w:rsid w:val="008C3A1C"/>
    <w:rsid w:val="008C63C4"/>
    <w:rsid w:val="008D0E67"/>
    <w:rsid w:val="008D6305"/>
    <w:rsid w:val="008E1508"/>
    <w:rsid w:val="008F1E54"/>
    <w:rsid w:val="008F49EC"/>
    <w:rsid w:val="00916A98"/>
    <w:rsid w:val="00934023"/>
    <w:rsid w:val="0094457B"/>
    <w:rsid w:val="00952B7F"/>
    <w:rsid w:val="00953E42"/>
    <w:rsid w:val="00982CDF"/>
    <w:rsid w:val="00993B50"/>
    <w:rsid w:val="009A3A76"/>
    <w:rsid w:val="009A6B86"/>
    <w:rsid w:val="009C04A9"/>
    <w:rsid w:val="009C4D9C"/>
    <w:rsid w:val="009C656B"/>
    <w:rsid w:val="009E06A2"/>
    <w:rsid w:val="009E65FF"/>
    <w:rsid w:val="00A01222"/>
    <w:rsid w:val="00A11DD1"/>
    <w:rsid w:val="00A2385A"/>
    <w:rsid w:val="00A34DF4"/>
    <w:rsid w:val="00A36C1A"/>
    <w:rsid w:val="00A40B38"/>
    <w:rsid w:val="00A44934"/>
    <w:rsid w:val="00A45199"/>
    <w:rsid w:val="00A7782D"/>
    <w:rsid w:val="00A8218B"/>
    <w:rsid w:val="00A828A8"/>
    <w:rsid w:val="00A84533"/>
    <w:rsid w:val="00AA1655"/>
    <w:rsid w:val="00AB361C"/>
    <w:rsid w:val="00AC7EE2"/>
    <w:rsid w:val="00B07F33"/>
    <w:rsid w:val="00B46A08"/>
    <w:rsid w:val="00B50061"/>
    <w:rsid w:val="00B60CA1"/>
    <w:rsid w:val="00B76E46"/>
    <w:rsid w:val="00BA3C62"/>
    <w:rsid w:val="00BA497A"/>
    <w:rsid w:val="00BB1201"/>
    <w:rsid w:val="00BB71FC"/>
    <w:rsid w:val="00BC31D5"/>
    <w:rsid w:val="00BC7D4B"/>
    <w:rsid w:val="00BD2011"/>
    <w:rsid w:val="00BD534B"/>
    <w:rsid w:val="00C11D13"/>
    <w:rsid w:val="00C137C6"/>
    <w:rsid w:val="00C216DE"/>
    <w:rsid w:val="00C3536B"/>
    <w:rsid w:val="00C40708"/>
    <w:rsid w:val="00C55C30"/>
    <w:rsid w:val="00C73BD1"/>
    <w:rsid w:val="00C745B3"/>
    <w:rsid w:val="00C8245A"/>
    <w:rsid w:val="00C85177"/>
    <w:rsid w:val="00C8718A"/>
    <w:rsid w:val="00C94799"/>
    <w:rsid w:val="00C97B84"/>
    <w:rsid w:val="00CA32EF"/>
    <w:rsid w:val="00CB2ED2"/>
    <w:rsid w:val="00CB3F02"/>
    <w:rsid w:val="00CC6445"/>
    <w:rsid w:val="00CD299D"/>
    <w:rsid w:val="00CD4854"/>
    <w:rsid w:val="00CD6AAC"/>
    <w:rsid w:val="00CF1403"/>
    <w:rsid w:val="00CF178C"/>
    <w:rsid w:val="00CF5822"/>
    <w:rsid w:val="00CF611D"/>
    <w:rsid w:val="00D04FC7"/>
    <w:rsid w:val="00D21581"/>
    <w:rsid w:val="00D3037B"/>
    <w:rsid w:val="00D7384F"/>
    <w:rsid w:val="00D74855"/>
    <w:rsid w:val="00D8190D"/>
    <w:rsid w:val="00D87BFB"/>
    <w:rsid w:val="00D911CC"/>
    <w:rsid w:val="00D97FD3"/>
    <w:rsid w:val="00DA6E11"/>
    <w:rsid w:val="00DD69F0"/>
    <w:rsid w:val="00DF34FC"/>
    <w:rsid w:val="00DF6B5F"/>
    <w:rsid w:val="00E00765"/>
    <w:rsid w:val="00E60A62"/>
    <w:rsid w:val="00E65D83"/>
    <w:rsid w:val="00E6795F"/>
    <w:rsid w:val="00E830C6"/>
    <w:rsid w:val="00E8313D"/>
    <w:rsid w:val="00EB274A"/>
    <w:rsid w:val="00EC0D97"/>
    <w:rsid w:val="00ED2DCB"/>
    <w:rsid w:val="00EE4FB1"/>
    <w:rsid w:val="00EE74DC"/>
    <w:rsid w:val="00F130B6"/>
    <w:rsid w:val="00F13414"/>
    <w:rsid w:val="00F17483"/>
    <w:rsid w:val="00F2241C"/>
    <w:rsid w:val="00F27475"/>
    <w:rsid w:val="00F46187"/>
    <w:rsid w:val="00F575C2"/>
    <w:rsid w:val="00F70965"/>
    <w:rsid w:val="00F7736A"/>
    <w:rsid w:val="00F82F1B"/>
    <w:rsid w:val="00F85E62"/>
    <w:rsid w:val="00F876BB"/>
    <w:rsid w:val="00F974D7"/>
    <w:rsid w:val="00FC2101"/>
    <w:rsid w:val="00FD025F"/>
    <w:rsid w:val="00FD38EF"/>
    <w:rsid w:val="00FD6AF7"/>
    <w:rsid w:val="00FE1E35"/>
    <w:rsid w:val="00FE5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90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4171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71F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71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71F4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90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4171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71F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71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71F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684;&#26412;ex\&#35696;&#20107;&#37636;&#31684;&#26412;\&#22871;&#29992;&#31684;&#20363;\&#23529;&#27861;&#26696;&#35696;&#20107;&#37636;-&#31532;1&#27425;&#31572;&#35426;-WORD&#31684;&#26412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431960-3920-4AEC-8EB8-A7C726EDE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審法案議事錄-第1次答詢-WORD範本.dotx</Template>
  <TotalTime>0</TotalTime>
  <Pages>3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cp:lastPrinted>2017-03-01T09:43:00Z</cp:lastPrinted>
  <dcterms:created xsi:type="dcterms:W3CDTF">2017-03-02T07:29:00Z</dcterms:created>
  <dcterms:modified xsi:type="dcterms:W3CDTF">2017-03-02T07:29:00Z</dcterms:modified>
</cp:coreProperties>
</file>